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12ADE" w14:textId="734513C2" w:rsidR="00837FB9" w:rsidRDefault="00837FB9" w:rsidP="00837FB9">
      <w:pPr>
        <w:pStyle w:val="Heading2"/>
        <w:rPr>
          <w:lang w:val="de-DE"/>
        </w:rPr>
      </w:pPr>
      <w:commentRangeStart w:id="0"/>
      <w:r w:rsidRPr="00837FB9">
        <w:rPr>
          <w:rFonts w:hint="cs"/>
          <w:rtl/>
          <w:lang w:val="de-DE"/>
        </w:rPr>
        <w:t xml:space="preserve">تست حفاظت اضافه جریان جهتی در رله </w:t>
      </w:r>
      <w:r w:rsidRPr="00837FB9">
        <w:t>AMR</w:t>
      </w:r>
      <w:r w:rsidRPr="00837FB9">
        <w:rPr>
          <w:rFonts w:hint="cs"/>
          <w:rtl/>
          <w:lang w:val="de-DE"/>
        </w:rPr>
        <w:t xml:space="preserve"> (تست ساده با استفاده از تمپلیت‌ها)</w:t>
      </w:r>
      <w:commentRangeEnd w:id="0"/>
      <w:r w:rsidR="00F97172">
        <w:rPr>
          <w:rStyle w:val="CommentReference"/>
          <w:rFonts w:asciiTheme="minorHAnsi" w:eastAsiaTheme="minorHAnsi" w:hAnsiTheme="minorHAnsi"/>
          <w:b w:val="0"/>
          <w:bCs w:val="0"/>
          <w:caps w:val="0"/>
          <w:u w:val="none"/>
        </w:rPr>
        <w:commentReference w:id="0"/>
      </w:r>
    </w:p>
    <w:p w14:paraId="0BFAAF28" w14:textId="75E37D7F" w:rsidR="00FF0477" w:rsidRPr="00FF0477" w:rsidRDefault="00FF0477" w:rsidP="00FF0477">
      <w:pPr>
        <w:pStyle w:val="AAAR-Normal"/>
        <w:jc w:val="left"/>
        <w:rPr>
          <w:rFonts w:cs="B Nazanin"/>
          <w:rtl/>
        </w:rPr>
      </w:pPr>
      <w:r>
        <w:rPr>
          <w:rFonts w:hint="cs"/>
          <w:rtl/>
        </w:rPr>
        <w:t>قریبا...</w:t>
      </w:r>
    </w:p>
    <w:p w14:paraId="43FD2050" w14:textId="77777777" w:rsidR="00F86D14" w:rsidRDefault="00C24B3B" w:rsidP="009616B7">
      <w:pPr>
        <w:pStyle w:val="AAE-Normal"/>
        <w:rPr>
          <w:lang w:val="de-DE"/>
        </w:rPr>
      </w:pPr>
      <w:r w:rsidRPr="00C24B3B">
        <w:rPr>
          <w:lang w:val="de-DE"/>
        </w:rPr>
        <w:t>Directional overcurrent protection test in AMR relay (simple test using templates)</w:t>
      </w:r>
    </w:p>
    <w:p w14:paraId="2545122B" w14:textId="77777777" w:rsidR="006A2A78" w:rsidRDefault="006A2A78" w:rsidP="006A2A78">
      <w:pPr>
        <w:pStyle w:val="AAG-Normal"/>
      </w:pPr>
      <w:r w:rsidRPr="006A2715">
        <w:t>Prüfung des gerichteten Überstromschutzes im AMR-Relais (einfache Prüfung mit Vorlagen)</w:t>
      </w:r>
    </w:p>
    <w:p w14:paraId="732D2DA4" w14:textId="4FCB80BC" w:rsidR="00D25DAC" w:rsidRDefault="00D25DAC" w:rsidP="00D25DAC">
      <w:pPr>
        <w:pStyle w:val="AAS-Normal"/>
        <w:rPr>
          <w:lang w:val="de-DE"/>
        </w:rPr>
      </w:pPr>
      <w:r w:rsidRPr="00926D39">
        <w:rPr>
          <w:lang w:val="de-DE"/>
        </w:rPr>
        <w:t>Prueba de protección de sobreintensidad direccional en el relé AMR (prueba sencilla con plantillas)</w:t>
      </w:r>
    </w:p>
    <w:p w14:paraId="39851254" w14:textId="77777777" w:rsidR="00915607" w:rsidRDefault="00915607" w:rsidP="006A1AAA">
      <w:pPr>
        <w:pStyle w:val="AAF-Normal"/>
        <w:rPr>
          <w:lang w:val="de-DE"/>
        </w:rPr>
      </w:pPr>
      <w:bookmarkStart w:id="1" w:name="_Hlk89098338"/>
      <w:r w:rsidRPr="00915607">
        <w:rPr>
          <w:lang w:val="de-DE"/>
        </w:rPr>
        <w:t>Test de protection directionnelle contre les surintensités dans le relais AMR (test simple à l'aide de modèles)</w:t>
      </w:r>
    </w:p>
    <w:p w14:paraId="1486564D" w14:textId="1BCA4350" w:rsidR="00837FB9" w:rsidRDefault="00837FB9" w:rsidP="00837FB9">
      <w:pPr>
        <w:pStyle w:val="AAA-MatnAsli"/>
        <w:rPr>
          <w:lang w:val="de-DE"/>
        </w:rPr>
      </w:pPr>
      <w:r w:rsidRPr="00837FB9">
        <w:rPr>
          <w:rFonts w:hint="cs"/>
          <w:rtl/>
          <w:lang w:val="de-DE"/>
        </w:rPr>
        <w:t xml:space="preserve">رله ماژولار </w:t>
      </w:r>
      <w:r w:rsidRPr="00837FB9">
        <w:t>AMR</w:t>
      </w:r>
      <w:r w:rsidRPr="00837FB9">
        <w:rPr>
          <w:rFonts w:hint="cs"/>
          <w:rtl/>
          <w:lang w:val="de-DE"/>
        </w:rPr>
        <w:t xml:space="preserve"> شرکت وبکو از فانکشن‌های حفاظتی مختلفی پشتیبانی می‌کند. توضیحات مربوط به قابلیت‌ها و محیط نرم‌افزاری این رله، پیش‌تر در فیلم مربوط به تست حفاظت دیفرانسیل، ارائه شده است.</w:t>
      </w:r>
    </w:p>
    <w:p w14:paraId="796BEF76" w14:textId="1B14CC4E" w:rsidR="00FF0477" w:rsidRPr="00FF0477" w:rsidRDefault="00FF0477" w:rsidP="00FF0477">
      <w:pPr>
        <w:pStyle w:val="AAAR-Normal"/>
        <w:jc w:val="left"/>
        <w:rPr>
          <w:rFonts w:cs="B Nazanin"/>
          <w:rtl/>
        </w:rPr>
      </w:pPr>
      <w:r>
        <w:rPr>
          <w:rFonts w:hint="cs"/>
          <w:rtl/>
        </w:rPr>
        <w:t>قریبا...</w:t>
      </w:r>
    </w:p>
    <w:p w14:paraId="099DD2CC" w14:textId="2CAE8411" w:rsidR="00F86D14" w:rsidRPr="00747198" w:rsidRDefault="00F86D14" w:rsidP="00A87BB0">
      <w:pPr>
        <w:pStyle w:val="AAE-Normal"/>
        <w:rPr>
          <w:lang w:val="de-DE"/>
        </w:rPr>
      </w:pPr>
      <w:r w:rsidRPr="00747198">
        <w:rPr>
          <w:lang w:val="de-DE"/>
        </w:rPr>
        <w:t>AMR modular relay of Vebko</w:t>
      </w:r>
      <w:r w:rsidR="00024FF5" w:rsidRPr="00747198">
        <w:rPr>
          <w:lang w:val="de-DE"/>
        </w:rPr>
        <w:t xml:space="preserve"> company </w:t>
      </w:r>
      <w:r w:rsidRPr="00747198">
        <w:rPr>
          <w:lang w:val="de-DE"/>
        </w:rPr>
        <w:t xml:space="preserve">supports various protection </w:t>
      </w:r>
      <w:r w:rsidR="00024FF5" w:rsidRPr="00747198">
        <w:rPr>
          <w:lang w:val="de-DE"/>
        </w:rPr>
        <w:t>function</w:t>
      </w:r>
      <w:r w:rsidRPr="00747198">
        <w:rPr>
          <w:lang w:val="de-DE"/>
        </w:rPr>
        <w:t xml:space="preserve">s. Explanations of the capabilities and software environment of this relay have already been presented in the </w:t>
      </w:r>
      <w:r w:rsidR="00A87BB0" w:rsidRPr="00747198">
        <w:rPr>
          <w:lang w:val="de-DE"/>
        </w:rPr>
        <w:t>video</w:t>
      </w:r>
      <w:r w:rsidRPr="00747198">
        <w:rPr>
          <w:lang w:val="de-DE"/>
        </w:rPr>
        <w:t xml:space="preserve"> related to</w:t>
      </w:r>
      <w:r w:rsidR="00024FF5" w:rsidRPr="00747198">
        <w:rPr>
          <w:lang w:val="de-DE"/>
        </w:rPr>
        <w:t xml:space="preserve"> differential protection test</w:t>
      </w:r>
      <w:r w:rsidRPr="00747198">
        <w:rPr>
          <w:lang w:val="de-DE"/>
        </w:rPr>
        <w:t>.</w:t>
      </w:r>
    </w:p>
    <w:p w14:paraId="73779130" w14:textId="77777777" w:rsidR="006A2A78" w:rsidRPr="006A2715" w:rsidRDefault="006A2A78" w:rsidP="006A2A78">
      <w:pPr>
        <w:pStyle w:val="AAG-Normal"/>
      </w:pPr>
      <w:r w:rsidRPr="006A2715">
        <w:t>Das modulare Relais AMR der Firma Vebko unterstützt verschiedene Schutzfunktionen. Erklärungen zu den Möglichkeiten und der Softwareumgebung dieses Relais wurden bereits im Video zur Differentialschutzprüfung vorgestellt.</w:t>
      </w:r>
    </w:p>
    <w:p w14:paraId="4AB8EE91" w14:textId="5EEA4522" w:rsidR="00D25DAC" w:rsidRDefault="00D25DAC" w:rsidP="00D25DAC">
      <w:pPr>
        <w:pStyle w:val="AAS-Normal"/>
        <w:rPr>
          <w:lang w:val="es-ES"/>
        </w:rPr>
      </w:pPr>
      <w:r w:rsidRPr="00926D39">
        <w:rPr>
          <w:lang w:val="es-ES"/>
        </w:rPr>
        <w:t>El relé modular AMR de la empresa Vebko soporta varias funciones de protección. Las explicaciones sobre las capacidades y el entorno de software de este relé ya se han presentado en el vídeo relacionado con la prueba de protección diferencial.</w:t>
      </w:r>
    </w:p>
    <w:p w14:paraId="6E6CA44D" w14:textId="7847B8FC" w:rsidR="00915607" w:rsidRDefault="00915607" w:rsidP="006A1AAA">
      <w:pPr>
        <w:pStyle w:val="AAF-Normal"/>
      </w:pPr>
      <w:r w:rsidRPr="00915607">
        <w:t xml:space="preserve">Le relais modulaire AMR de </w:t>
      </w:r>
      <w:r>
        <w:t>Vebko</w:t>
      </w:r>
      <w:r w:rsidRPr="00915607">
        <w:t xml:space="preserve"> prend en charge diverses fonctions de protection. Les descriptions relatives aux capacités et à l'environnement logiciel de ce relais ont été fournies précédemment dans la vidéo relative au test de protection différentielle</w:t>
      </w:r>
      <w:r w:rsidRPr="00915607">
        <w:rPr>
          <w:rtl/>
        </w:rPr>
        <w:t>.</w:t>
      </w:r>
    </w:p>
    <w:p w14:paraId="00A97EAD" w14:textId="37EF3262" w:rsidR="00837FB9" w:rsidRDefault="00837FB9" w:rsidP="00837FB9">
      <w:pPr>
        <w:pStyle w:val="AAA-MatnAsli"/>
        <w:rPr>
          <w:lang w:val="de-DE"/>
        </w:rPr>
      </w:pPr>
      <w:r w:rsidRPr="00837FB9">
        <w:rPr>
          <w:rFonts w:hint="eastAsia"/>
          <w:rtl/>
          <w:lang w:val="de-DE"/>
        </w:rPr>
        <w:t>پس</w:t>
      </w:r>
      <w:r w:rsidRPr="00837FB9">
        <w:rPr>
          <w:rFonts w:hint="cs"/>
          <w:rtl/>
          <w:lang w:val="de-DE"/>
        </w:rPr>
        <w:t xml:space="preserve"> از</w:t>
      </w:r>
      <w:r w:rsidRPr="00837FB9">
        <w:rPr>
          <w:rtl/>
          <w:lang w:val="de-DE"/>
        </w:rPr>
        <w:t xml:space="preserve"> </w:t>
      </w:r>
      <w:r w:rsidRPr="00837FB9">
        <w:rPr>
          <w:rFonts w:hint="cs"/>
          <w:rtl/>
          <w:lang w:val="de-DE"/>
        </w:rPr>
        <w:t xml:space="preserve">اتصال به رله </w:t>
      </w:r>
      <w:r w:rsidRPr="00837FB9">
        <w:t>AMR</w:t>
      </w:r>
      <w:r w:rsidRPr="00837FB9">
        <w:rPr>
          <w:rFonts w:hint="cs"/>
          <w:rtl/>
          <w:lang w:val="de-DE"/>
        </w:rPr>
        <w:t xml:space="preserve"> در</w:t>
      </w:r>
      <w:r w:rsidRPr="00837FB9">
        <w:t xml:space="preserve"> </w:t>
      </w:r>
      <w:r w:rsidRPr="00837FB9">
        <w:rPr>
          <w:rFonts w:hint="cs"/>
          <w:rtl/>
          <w:lang w:val="de-DE"/>
        </w:rPr>
        <w:t xml:space="preserve">ابتدا کافی است از منوی </w:t>
      </w:r>
      <w:r w:rsidRPr="00837FB9">
        <w:t>Device</w:t>
      </w:r>
      <w:r w:rsidRPr="00837FB9">
        <w:rPr>
          <w:rFonts w:hint="cs"/>
          <w:rtl/>
          <w:lang w:val="de-DE"/>
        </w:rPr>
        <w:t xml:space="preserve">، با انتخاب گزینه </w:t>
      </w:r>
      <w:r w:rsidRPr="00837FB9">
        <w:t>Read Hardware from Relay</w:t>
      </w:r>
      <w:r w:rsidRPr="00837FB9">
        <w:rPr>
          <w:rFonts w:hint="cs"/>
          <w:rtl/>
          <w:lang w:val="de-DE"/>
        </w:rPr>
        <w:t xml:space="preserve">، </w:t>
      </w:r>
      <w:r w:rsidR="00D973F9" w:rsidRPr="00D973F9">
        <w:rPr>
          <w:rtl/>
          <w:lang w:val="de-DE"/>
        </w:rPr>
        <w:t>پ</w:t>
      </w:r>
      <w:r w:rsidR="00D973F9" w:rsidRPr="00D973F9">
        <w:rPr>
          <w:rFonts w:hint="cs"/>
          <w:rtl/>
          <w:lang w:val="de-DE"/>
        </w:rPr>
        <w:t>ی</w:t>
      </w:r>
      <w:r w:rsidR="00D973F9" w:rsidRPr="00D973F9">
        <w:rPr>
          <w:rFonts w:hint="eastAsia"/>
          <w:rtl/>
          <w:lang w:val="de-DE"/>
        </w:rPr>
        <w:t>کربند</w:t>
      </w:r>
      <w:r w:rsidR="00D973F9" w:rsidRPr="00D973F9">
        <w:rPr>
          <w:rFonts w:hint="cs"/>
          <w:rtl/>
          <w:lang w:val="de-DE"/>
        </w:rPr>
        <w:t>ی</w:t>
      </w:r>
      <w:r w:rsidR="00D973F9" w:rsidRPr="00D973F9">
        <w:rPr>
          <w:rtl/>
          <w:lang w:val="de-DE"/>
        </w:rPr>
        <w:t xml:space="preserve"> سخت‌افزار</w:t>
      </w:r>
      <w:r w:rsidR="00D973F9" w:rsidRPr="00D973F9">
        <w:rPr>
          <w:rFonts w:hint="cs"/>
          <w:rtl/>
          <w:lang w:val="de-DE"/>
        </w:rPr>
        <w:t>ی</w:t>
      </w:r>
      <w:r w:rsidR="00D973F9" w:rsidRPr="00D973F9">
        <w:rPr>
          <w:rtl/>
          <w:lang w:val="de-DE"/>
        </w:rPr>
        <w:t xml:space="preserve"> دستگاه را لود کن</w:t>
      </w:r>
      <w:r w:rsidR="00D973F9" w:rsidRPr="00D973F9">
        <w:rPr>
          <w:rFonts w:hint="cs"/>
          <w:rtl/>
          <w:lang w:val="de-DE"/>
        </w:rPr>
        <w:t>ی</w:t>
      </w:r>
      <w:r w:rsidR="00D973F9" w:rsidRPr="00D973F9">
        <w:rPr>
          <w:rFonts w:hint="eastAsia"/>
          <w:rtl/>
          <w:lang w:val="de-DE"/>
        </w:rPr>
        <w:t>د</w:t>
      </w:r>
      <w:r w:rsidRPr="00837FB9">
        <w:rPr>
          <w:rFonts w:hint="cs"/>
          <w:rtl/>
          <w:lang w:val="de-DE"/>
        </w:rPr>
        <w:t>. گذر واژ</w:t>
      </w:r>
      <w:r w:rsidRPr="00837FB9">
        <w:rPr>
          <w:rFonts w:hint="eastAsia"/>
          <w:rtl/>
          <w:lang w:val="de-DE"/>
        </w:rPr>
        <w:t>ه</w:t>
      </w:r>
      <w:r w:rsidRPr="00837FB9">
        <w:rPr>
          <w:rFonts w:hint="cs"/>
          <w:rtl/>
          <w:lang w:val="de-DE"/>
        </w:rPr>
        <w:t xml:space="preserve"> پیش‌فرض به منظور دریافت المان‌ها، 123456 است. </w:t>
      </w:r>
      <w:r w:rsidRPr="00837FB9">
        <w:rPr>
          <w:rFonts w:hint="eastAsia"/>
          <w:rtl/>
          <w:lang w:val="de-DE"/>
        </w:rPr>
        <w:t>در</w:t>
      </w:r>
      <w:r w:rsidRPr="00837FB9">
        <w:rPr>
          <w:rtl/>
          <w:lang w:val="de-DE"/>
        </w:rPr>
        <w:t xml:space="preserve"> ا</w:t>
      </w:r>
      <w:r w:rsidRPr="00837FB9">
        <w:rPr>
          <w:rFonts w:hint="cs"/>
          <w:rtl/>
          <w:lang w:val="de-DE"/>
        </w:rPr>
        <w:t>ی</w:t>
      </w:r>
      <w:r w:rsidRPr="00837FB9">
        <w:rPr>
          <w:rFonts w:hint="eastAsia"/>
          <w:rtl/>
          <w:lang w:val="de-DE"/>
        </w:rPr>
        <w:t>ن</w:t>
      </w:r>
      <w:r w:rsidRPr="00837FB9">
        <w:rPr>
          <w:rtl/>
          <w:lang w:val="de-DE"/>
        </w:rPr>
        <w:t xml:space="preserve"> مرحله، پ</w:t>
      </w:r>
      <w:r w:rsidRPr="00837FB9">
        <w:rPr>
          <w:rFonts w:hint="cs"/>
          <w:rtl/>
          <w:lang w:val="de-DE"/>
        </w:rPr>
        <w:t>ی</w:t>
      </w:r>
      <w:r w:rsidRPr="00837FB9">
        <w:rPr>
          <w:rFonts w:hint="eastAsia"/>
          <w:rtl/>
          <w:lang w:val="de-DE"/>
        </w:rPr>
        <w:t>غام</w:t>
      </w:r>
      <w:r w:rsidRPr="00837FB9">
        <w:rPr>
          <w:rFonts w:hint="cs"/>
          <w:rtl/>
          <w:lang w:val="de-DE"/>
        </w:rPr>
        <w:t>ی</w:t>
      </w:r>
      <w:r w:rsidRPr="00837FB9">
        <w:rPr>
          <w:rtl/>
          <w:lang w:val="de-DE"/>
        </w:rPr>
        <w:t xml:space="preserve"> مبن</w:t>
      </w:r>
      <w:r w:rsidRPr="00837FB9">
        <w:rPr>
          <w:rFonts w:hint="cs"/>
          <w:rtl/>
          <w:lang w:val="de-DE"/>
        </w:rPr>
        <w:t>ی</w:t>
      </w:r>
      <w:r w:rsidRPr="00837FB9">
        <w:rPr>
          <w:rtl/>
          <w:lang w:val="de-DE"/>
        </w:rPr>
        <w:t xml:space="preserve"> بر حذف س</w:t>
      </w:r>
      <w:r w:rsidRPr="00837FB9">
        <w:rPr>
          <w:rFonts w:hint="cs"/>
          <w:rtl/>
          <w:lang w:val="de-DE"/>
        </w:rPr>
        <w:t>ی</w:t>
      </w:r>
      <w:r w:rsidRPr="00837FB9">
        <w:rPr>
          <w:rFonts w:hint="eastAsia"/>
          <w:rtl/>
          <w:lang w:val="de-DE"/>
        </w:rPr>
        <w:t>گنال</w:t>
      </w:r>
      <w:r w:rsidRPr="00837FB9">
        <w:rPr>
          <w:rtl/>
          <w:lang w:val="de-DE"/>
        </w:rPr>
        <w:t xml:space="preserve"> داده م</w:t>
      </w:r>
      <w:r w:rsidRPr="00837FB9">
        <w:rPr>
          <w:rFonts w:hint="cs"/>
          <w:rtl/>
          <w:lang w:val="de-DE"/>
        </w:rPr>
        <w:t>ی‌</w:t>
      </w:r>
      <w:r w:rsidRPr="00837FB9">
        <w:rPr>
          <w:rFonts w:hint="eastAsia"/>
          <w:rtl/>
          <w:lang w:val="de-DE"/>
        </w:rPr>
        <w:t>شود</w:t>
      </w:r>
      <w:r w:rsidRPr="00837FB9">
        <w:rPr>
          <w:rtl/>
          <w:lang w:val="de-DE"/>
        </w:rPr>
        <w:t xml:space="preserve"> که در صورت تا</w:t>
      </w:r>
      <w:r w:rsidRPr="00837FB9">
        <w:rPr>
          <w:rFonts w:hint="cs"/>
          <w:rtl/>
          <w:lang w:val="de-DE"/>
        </w:rPr>
        <w:t>یی</w:t>
      </w:r>
      <w:r w:rsidRPr="00837FB9">
        <w:rPr>
          <w:rFonts w:hint="eastAsia"/>
          <w:rtl/>
          <w:lang w:val="de-DE"/>
        </w:rPr>
        <w:t>د</w:t>
      </w:r>
      <w:r w:rsidRPr="00837FB9">
        <w:rPr>
          <w:rtl/>
          <w:lang w:val="de-DE"/>
        </w:rPr>
        <w:t xml:space="preserve"> آن، اگر سخت‌افزار کنون</w:t>
      </w:r>
      <w:r w:rsidRPr="00837FB9">
        <w:rPr>
          <w:rFonts w:hint="cs"/>
          <w:rtl/>
          <w:lang w:val="de-DE"/>
        </w:rPr>
        <w:t>ی</w:t>
      </w:r>
      <w:r w:rsidRPr="00837FB9">
        <w:rPr>
          <w:rtl/>
          <w:lang w:val="de-DE"/>
        </w:rPr>
        <w:t xml:space="preserve"> با سخت‌افزار رله </w:t>
      </w:r>
      <w:r w:rsidRPr="00837FB9">
        <w:rPr>
          <w:rFonts w:hint="cs"/>
          <w:rtl/>
          <w:lang w:val="de-DE"/>
        </w:rPr>
        <w:t>ی</w:t>
      </w:r>
      <w:r w:rsidRPr="00837FB9">
        <w:rPr>
          <w:rFonts w:hint="eastAsia"/>
          <w:rtl/>
          <w:lang w:val="de-DE"/>
        </w:rPr>
        <w:t>ک</w:t>
      </w:r>
      <w:r w:rsidRPr="00837FB9">
        <w:rPr>
          <w:rFonts w:hint="cs"/>
          <w:rtl/>
          <w:lang w:val="de-DE"/>
        </w:rPr>
        <w:t>ی</w:t>
      </w:r>
      <w:r w:rsidRPr="00837FB9">
        <w:rPr>
          <w:rtl/>
          <w:lang w:val="de-DE"/>
        </w:rPr>
        <w:t xml:space="preserve"> نباشد س</w:t>
      </w:r>
      <w:r w:rsidRPr="00837FB9">
        <w:rPr>
          <w:rFonts w:hint="cs"/>
          <w:rtl/>
          <w:lang w:val="de-DE"/>
        </w:rPr>
        <w:t>ی</w:t>
      </w:r>
      <w:r w:rsidRPr="00837FB9">
        <w:rPr>
          <w:rFonts w:hint="eastAsia"/>
          <w:rtl/>
          <w:lang w:val="de-DE"/>
        </w:rPr>
        <w:t>گنال‌ها</w:t>
      </w:r>
      <w:r w:rsidRPr="00837FB9">
        <w:rPr>
          <w:rFonts w:hint="cs"/>
          <w:rtl/>
          <w:lang w:val="de-DE"/>
        </w:rPr>
        <w:t>ی</w:t>
      </w:r>
      <w:r w:rsidRPr="00837FB9">
        <w:rPr>
          <w:rtl/>
          <w:lang w:val="de-DE"/>
        </w:rPr>
        <w:t xml:space="preserve"> سخت‌افزار کنون</w:t>
      </w:r>
      <w:r w:rsidRPr="00837FB9">
        <w:rPr>
          <w:rFonts w:hint="cs"/>
          <w:rtl/>
          <w:lang w:val="de-DE"/>
        </w:rPr>
        <w:t>ی</w:t>
      </w:r>
      <w:r w:rsidRPr="00837FB9">
        <w:rPr>
          <w:rtl/>
          <w:lang w:val="de-DE"/>
        </w:rPr>
        <w:t xml:space="preserve"> که در بخش </w:t>
      </w:r>
      <w:r w:rsidRPr="00837FB9">
        <w:t>VFC</w:t>
      </w:r>
      <w:r w:rsidRPr="00837FB9">
        <w:rPr>
          <w:rtl/>
          <w:lang w:val="de-DE"/>
        </w:rPr>
        <w:t xml:space="preserve"> مورد استفاده قرار گرفته‌اند حذف م</w:t>
      </w:r>
      <w:r w:rsidRPr="00837FB9">
        <w:rPr>
          <w:rFonts w:hint="cs"/>
          <w:rtl/>
          <w:lang w:val="de-DE"/>
        </w:rPr>
        <w:t>ی‌</w:t>
      </w:r>
      <w:r w:rsidRPr="00837FB9">
        <w:rPr>
          <w:rFonts w:hint="eastAsia"/>
          <w:rtl/>
          <w:lang w:val="de-DE"/>
        </w:rPr>
        <w:t>شوند</w:t>
      </w:r>
      <w:r w:rsidRPr="00837FB9">
        <w:rPr>
          <w:rtl/>
          <w:lang w:val="de-DE"/>
        </w:rPr>
        <w:t>.</w:t>
      </w:r>
    </w:p>
    <w:p w14:paraId="2DCBEDC8" w14:textId="4E5E45C9" w:rsidR="00FF0477" w:rsidRPr="00FF0477" w:rsidRDefault="00FF0477" w:rsidP="00FF0477">
      <w:pPr>
        <w:pStyle w:val="AAAR-Normal"/>
        <w:jc w:val="left"/>
        <w:rPr>
          <w:rFonts w:cs="B Nazanin"/>
          <w:rtl/>
        </w:rPr>
      </w:pPr>
      <w:r>
        <w:rPr>
          <w:rFonts w:hint="cs"/>
          <w:rtl/>
        </w:rPr>
        <w:t>قریبا...</w:t>
      </w:r>
    </w:p>
    <w:p w14:paraId="415BBEAC" w14:textId="4C799FCF" w:rsidR="00F86D14" w:rsidRDefault="00F86D14" w:rsidP="00546969">
      <w:pPr>
        <w:pStyle w:val="AAE-Normal"/>
        <w:rPr>
          <w:lang w:val="de-DE"/>
        </w:rPr>
      </w:pPr>
      <w:r w:rsidRPr="00F86D14">
        <w:rPr>
          <w:lang w:val="de-DE"/>
        </w:rPr>
        <w:t xml:space="preserve">After connecting to the AMR relay at first, simply load the device's hardware configuration from the Device menu by selecting the Read Hardware from Relay </w:t>
      </w:r>
      <w:r w:rsidR="00546969">
        <w:rPr>
          <w:lang w:val="de-DE"/>
        </w:rPr>
        <w:t>option. The default</w:t>
      </w:r>
      <w:r w:rsidRPr="00F86D14">
        <w:rPr>
          <w:lang w:val="de-DE"/>
        </w:rPr>
        <w:t xml:space="preserve"> pass</w:t>
      </w:r>
      <w:r w:rsidR="00546969">
        <w:rPr>
          <w:lang w:val="de-DE"/>
        </w:rPr>
        <w:t>word</w:t>
      </w:r>
      <w:r w:rsidRPr="00F86D14">
        <w:rPr>
          <w:lang w:val="de-DE"/>
        </w:rPr>
        <w:t xml:space="preserve"> is 123456 in order to receive elements. At this point, a message is given to remove the signal, which if confirmed, if the current hardware is not the same as the relay hardware, the current hardware signals used in the VFC section </w:t>
      </w:r>
      <w:r w:rsidR="00546969">
        <w:rPr>
          <w:lang w:val="de-DE"/>
        </w:rPr>
        <w:t>are</w:t>
      </w:r>
      <w:r w:rsidRPr="00F86D14">
        <w:rPr>
          <w:lang w:val="de-DE"/>
        </w:rPr>
        <w:t xml:space="preserve"> deleted.</w:t>
      </w:r>
    </w:p>
    <w:p w14:paraId="08B50FD5" w14:textId="77777777" w:rsidR="006A2A78" w:rsidRDefault="006A2A78" w:rsidP="006A1AAA">
      <w:pPr>
        <w:pStyle w:val="AAG-Normal"/>
      </w:pPr>
      <w:r w:rsidRPr="006A2715">
        <w:t>Nachdem Sie eine Verbindung zum AMR-Relais hergestellt haben, laden Sie einfach die Hardwarekonfiguration des Geräts aus dem Menü "Gerät", indem Sie die Option "Hardware vom Relais lesen" auswählen. Das Standardpasswort ist 123456, um Elemente zu empfangen. An diesem Punkt wird eine Meldung zum Entfernen des Signals ausgegeben, die, wenn sie bestätigt wird, wenn die aktuelle Hardware nicht mit der Relais-Hardware übereinstimmt, die im VFC-Abschnitt verwendeten aktuellen Hardwaresignale löscht.</w:t>
      </w:r>
    </w:p>
    <w:p w14:paraId="76B9C6B6" w14:textId="55221F69" w:rsidR="00D25DAC" w:rsidRDefault="00D25DAC" w:rsidP="00D25DAC">
      <w:pPr>
        <w:pStyle w:val="AAS-Normal"/>
        <w:rPr>
          <w:lang w:val="de-DE"/>
        </w:rPr>
      </w:pPr>
      <w:r w:rsidRPr="00926D39">
        <w:rPr>
          <w:lang w:val="de-DE"/>
        </w:rPr>
        <w:t>Después de conectarse al relé AMR al principio, simplemente cargue la configuración de hardware del dispositivo desde el menú Dispositivo seleccionando la opción Leer hardware del relé. La contraseña por defecto es 123456 para poder recibir elementos. En este punto, se da un mensaje para eliminar la señal, que si se confirma, si el hardware actual no es el mismo que el del relé, se borran las señales de hardware actuales utilizadas en la sección VFC.</w:t>
      </w:r>
    </w:p>
    <w:p w14:paraId="727717B9" w14:textId="77777777" w:rsidR="00915607" w:rsidRDefault="00915607" w:rsidP="006A1AAA">
      <w:pPr>
        <w:pStyle w:val="AAF-Normal"/>
        <w:rPr>
          <w:lang w:val="de-DE"/>
        </w:rPr>
      </w:pPr>
      <w:r w:rsidRPr="00915607">
        <w:rPr>
          <w:lang w:val="de-DE"/>
        </w:rPr>
        <w:t>Après vous être connecté au relais AMR, tout d’abord, il faut charger la configuration matérielle de l'appareil à l’aide de sélectionner de l'option Read Hardware from Relay par le menu Device. Le mot de passe de présupposition afin de recevoir des éléments, c’est 123456. À ce niveau, un message concernant la suppression du signal est donné, si ce signal est confirmé, si le matériel actuel n'est pas le même que le matériel de relais, les signaux du matériel actuel qui sont utilisés dans la section VFC, seront supprimés</w:t>
      </w:r>
      <w:r w:rsidRPr="00915607">
        <w:rPr>
          <w:rtl/>
          <w:lang w:val="de-DE"/>
        </w:rPr>
        <w:t xml:space="preserve">.  </w:t>
      </w:r>
    </w:p>
    <w:p w14:paraId="016D56E4" w14:textId="37A5E60B" w:rsidR="00837FB9" w:rsidRDefault="00837FB9" w:rsidP="00837FB9">
      <w:pPr>
        <w:pStyle w:val="AAA-MatnAsli"/>
        <w:rPr>
          <w:lang w:val="de-DE"/>
        </w:rPr>
      </w:pPr>
      <w:r w:rsidRPr="00837FB9">
        <w:rPr>
          <w:rFonts w:hint="cs"/>
          <w:rtl/>
          <w:lang w:val="de-DE"/>
        </w:rPr>
        <w:t xml:space="preserve"> لازم به ذکر است که تنظیمات مربوط به نسبت تبدیل ترانسفورماتورهای ولتاژ و جریان در کارت مربوطه تعیین می‌شود. در اینجا نسبت تبدیل کارت جریانی 200 آمپر به 1 آمپر می‌باشد.</w:t>
      </w:r>
    </w:p>
    <w:p w14:paraId="758C5A3B" w14:textId="2670CC3B" w:rsidR="00FF0477" w:rsidRPr="00FF0477" w:rsidRDefault="00FF0477" w:rsidP="00FF0477">
      <w:pPr>
        <w:pStyle w:val="AAAR-Normal"/>
        <w:jc w:val="left"/>
        <w:rPr>
          <w:rFonts w:cs="B Nazanin"/>
          <w:rtl/>
        </w:rPr>
      </w:pPr>
      <w:r>
        <w:rPr>
          <w:rFonts w:hint="cs"/>
          <w:rtl/>
        </w:rPr>
        <w:t>قریبا...</w:t>
      </w:r>
    </w:p>
    <w:p w14:paraId="4173C407" w14:textId="4DA98334" w:rsidR="00F86D14" w:rsidRDefault="00F86D14" w:rsidP="00546969">
      <w:pPr>
        <w:pStyle w:val="AAE-Normal"/>
        <w:rPr>
          <w:lang w:val="de-DE"/>
        </w:rPr>
      </w:pPr>
      <w:r w:rsidRPr="00F86D14">
        <w:rPr>
          <w:lang w:val="de-DE"/>
        </w:rPr>
        <w:t xml:space="preserve">It should be noted that the settings for the conversion ratio of voltage and current transformers are determined in the </w:t>
      </w:r>
      <w:r w:rsidR="00546969">
        <w:rPr>
          <w:lang w:val="de-DE"/>
        </w:rPr>
        <w:t>related</w:t>
      </w:r>
      <w:r w:rsidRPr="00F86D14">
        <w:rPr>
          <w:lang w:val="de-DE"/>
        </w:rPr>
        <w:t xml:space="preserve"> card. Here the ratio of</w:t>
      </w:r>
      <w:r w:rsidR="00546969">
        <w:rPr>
          <w:lang w:val="de-DE"/>
        </w:rPr>
        <w:t xml:space="preserve"> current</w:t>
      </w:r>
      <w:r w:rsidRPr="00F86D14">
        <w:rPr>
          <w:lang w:val="de-DE"/>
        </w:rPr>
        <w:t xml:space="preserve"> card conversion is 200A to 1A.</w:t>
      </w:r>
    </w:p>
    <w:p w14:paraId="33A57D01" w14:textId="77777777" w:rsidR="006A2A78" w:rsidRDefault="006A2A78" w:rsidP="006A2A78">
      <w:pPr>
        <w:pStyle w:val="AAG-Normal"/>
      </w:pPr>
      <w:r w:rsidRPr="006A2715">
        <w:t>Es ist zu beachten, dass die Einstellungen für das Umwandlungsverhältnis von Spannungs- und Stromwandlern in der entsprechenden Karte festgelegt werden. Hier ist das Verhältnis der Stromkartenumwandlung 200A zu 1A.</w:t>
      </w:r>
    </w:p>
    <w:p w14:paraId="1A0A3A33" w14:textId="4251407B" w:rsidR="00D25DAC" w:rsidRDefault="00D25DAC" w:rsidP="00D25DAC">
      <w:pPr>
        <w:pStyle w:val="AAS-Normal"/>
        <w:rPr>
          <w:lang w:val="de-DE"/>
        </w:rPr>
      </w:pPr>
      <w:r w:rsidRPr="00926D39">
        <w:rPr>
          <w:lang w:val="de-DE"/>
        </w:rPr>
        <w:t>Hay que tener en cuenta que los ajustes de la relación de conversión de los transformadores de tensión y corriente se determinan en la tarjeta correspondiente. Aquí la relación de conversión de la tarjeta de corriente es de 200A a 1A.</w:t>
      </w:r>
    </w:p>
    <w:p w14:paraId="28539888" w14:textId="77777777" w:rsidR="00915607" w:rsidRDefault="00915607" w:rsidP="006A1AAA">
      <w:pPr>
        <w:pStyle w:val="AAF-Normal"/>
        <w:rPr>
          <w:lang w:val="de-DE"/>
        </w:rPr>
      </w:pPr>
      <w:r w:rsidRPr="00915607">
        <w:rPr>
          <w:lang w:val="de-DE"/>
        </w:rPr>
        <w:t>Il faut savoir que les réglages liés au rapport de conversion des transformateurs de tension et de courant sont déterminés dans la carte correspondante. Voici le rapport de conversion d'une carte de courant de 200 ampères à 1 ampère</w:t>
      </w:r>
      <w:r w:rsidRPr="00915607">
        <w:rPr>
          <w:rtl/>
          <w:lang w:val="de-DE"/>
        </w:rPr>
        <w:t xml:space="preserve">. </w:t>
      </w:r>
    </w:p>
    <w:p w14:paraId="5AAB2A77" w14:textId="4F486B92" w:rsidR="00837FB9" w:rsidRDefault="00837FB9" w:rsidP="00837FB9">
      <w:pPr>
        <w:pStyle w:val="AAA-MatnAsli"/>
        <w:rPr>
          <w:lang w:val="de-DE"/>
        </w:rPr>
      </w:pPr>
      <w:r w:rsidRPr="00837FB9">
        <w:rPr>
          <w:rtl/>
          <w:lang w:val="de-DE"/>
        </w:rPr>
        <w:t xml:space="preserve">(ابتدا </w:t>
      </w:r>
      <w:r w:rsidRPr="00837FB9">
        <w:rPr>
          <w:rFonts w:hint="eastAsia"/>
          <w:rtl/>
          <w:lang w:val="de-DE"/>
        </w:rPr>
        <w:t>وارد</w:t>
      </w:r>
      <w:r w:rsidRPr="00837FB9">
        <w:rPr>
          <w:rtl/>
          <w:lang w:val="de-DE"/>
        </w:rPr>
        <w:t xml:space="preserve"> صفحه </w:t>
      </w:r>
      <w:r w:rsidRPr="00837FB9">
        <w:t>VFC</w:t>
      </w:r>
      <w:r w:rsidRPr="00837FB9">
        <w:rPr>
          <w:rtl/>
          <w:lang w:val="de-DE"/>
        </w:rPr>
        <w:t xml:space="preserve"> شو</w:t>
      </w:r>
      <w:r w:rsidRPr="00837FB9">
        <w:rPr>
          <w:rFonts w:hint="cs"/>
          <w:rtl/>
          <w:lang w:val="de-DE"/>
        </w:rPr>
        <w:t>ی</w:t>
      </w:r>
      <w:r w:rsidRPr="00837FB9">
        <w:rPr>
          <w:rFonts w:hint="eastAsia"/>
          <w:rtl/>
          <w:lang w:val="de-DE"/>
        </w:rPr>
        <w:t>د</w:t>
      </w:r>
      <w:r w:rsidRPr="00837FB9">
        <w:rPr>
          <w:rtl/>
          <w:lang w:val="de-DE"/>
        </w:rPr>
        <w:t>):</w:t>
      </w:r>
      <w:r w:rsidRPr="00837FB9">
        <w:rPr>
          <w:rFonts w:hint="cs"/>
          <w:rtl/>
          <w:lang w:val="de-DE"/>
        </w:rPr>
        <w:t xml:space="preserve"> همان‌طو</w:t>
      </w:r>
      <w:r w:rsidRPr="00837FB9">
        <w:rPr>
          <w:rFonts w:hint="eastAsia"/>
          <w:rtl/>
          <w:lang w:val="de-DE"/>
        </w:rPr>
        <w:t>ر</w:t>
      </w:r>
      <w:r w:rsidRPr="00837FB9">
        <w:rPr>
          <w:rFonts w:hint="cs"/>
          <w:rtl/>
          <w:lang w:val="de-DE"/>
        </w:rPr>
        <w:t xml:space="preserve"> که پیش از این نیز گفته شد در نرم‌افزار </w:t>
      </w:r>
      <w:r w:rsidRPr="00837FB9">
        <w:t>AMR</w:t>
      </w:r>
      <w:r w:rsidRPr="00837FB9">
        <w:rPr>
          <w:rFonts w:hint="cs"/>
          <w:rtl/>
          <w:lang w:val="de-DE"/>
        </w:rPr>
        <w:t xml:space="preserve">، کانفیگ برخی از توابع پرکاربرد به عنوان نمونه در نرم‌افزار قرار داده شده‌اند و کاربر می‌تواند با انتخاب هر یک از آن‌ها و اعمال تغییرات مورد نظر، تنظیمات جدید را برای رله ارسال نماید. برای این منظور می‌توان در زبانه </w:t>
      </w:r>
      <w:r w:rsidRPr="00837FB9">
        <w:t>Relay VFC</w:t>
      </w:r>
      <w:r w:rsidRPr="00837FB9">
        <w:rPr>
          <w:rFonts w:hint="cs"/>
          <w:rtl/>
          <w:lang w:val="de-DE"/>
        </w:rPr>
        <w:t xml:space="preserve"> </w:t>
      </w:r>
      <w:r w:rsidRPr="00837FB9">
        <w:rPr>
          <w:rFonts w:hint="eastAsia"/>
          <w:rtl/>
          <w:lang w:val="de-DE"/>
        </w:rPr>
        <w:t>و</w:t>
      </w:r>
      <w:r w:rsidRPr="00837FB9">
        <w:rPr>
          <w:rtl/>
          <w:lang w:val="de-DE"/>
        </w:rPr>
        <w:t xml:space="preserve"> </w:t>
      </w:r>
      <w:r w:rsidRPr="00837FB9">
        <w:rPr>
          <w:rFonts w:hint="eastAsia"/>
          <w:rtl/>
          <w:lang w:val="de-DE"/>
        </w:rPr>
        <w:t>در</w:t>
      </w:r>
      <w:r w:rsidRPr="00837FB9">
        <w:rPr>
          <w:rtl/>
          <w:lang w:val="de-DE"/>
        </w:rPr>
        <w:t xml:space="preserve"> </w:t>
      </w:r>
      <w:r w:rsidRPr="00837FB9">
        <w:rPr>
          <w:rFonts w:hint="eastAsia"/>
          <w:rtl/>
          <w:lang w:val="de-DE"/>
        </w:rPr>
        <w:t>بخش</w:t>
      </w:r>
      <w:r w:rsidRPr="00837FB9" w:rsidDel="00DB3F32">
        <w:rPr>
          <w:rFonts w:hint="cs"/>
          <w:rtl/>
          <w:lang w:val="de-DE"/>
        </w:rPr>
        <w:t xml:space="preserve"> </w:t>
      </w:r>
      <w:r w:rsidRPr="00837FB9">
        <w:t>Temp Functions</w:t>
      </w:r>
      <w:r w:rsidRPr="00837FB9">
        <w:rPr>
          <w:rFonts w:hint="cs"/>
          <w:rtl/>
          <w:lang w:val="de-DE"/>
        </w:rPr>
        <w:t xml:space="preserve">، مجموعه ای از تابع‌ها را مشاهده کرد. لازم به ذکر است با انتخاب هر </w:t>
      </w:r>
      <w:r w:rsidRPr="00837FB9">
        <w:t>Temp Function</w:t>
      </w:r>
      <w:r w:rsidRPr="00837FB9">
        <w:rPr>
          <w:rFonts w:hint="cs"/>
          <w:rtl/>
          <w:lang w:val="de-DE"/>
        </w:rPr>
        <w:t xml:space="preserve">، بلاک‌های موجود در </w:t>
      </w:r>
      <w:r w:rsidRPr="00837FB9">
        <w:t>VFC</w:t>
      </w:r>
      <w:r w:rsidRPr="00837FB9">
        <w:rPr>
          <w:rFonts w:hint="cs"/>
          <w:rtl/>
          <w:lang w:val="de-DE"/>
        </w:rPr>
        <w:t xml:space="preserve"> حذف می‌شوند.</w:t>
      </w:r>
    </w:p>
    <w:p w14:paraId="52BE4FDC" w14:textId="4072C753" w:rsidR="00FF0477" w:rsidRPr="00FF0477" w:rsidRDefault="00FF0477" w:rsidP="00FF0477">
      <w:pPr>
        <w:pStyle w:val="AAAR-Normal"/>
        <w:jc w:val="left"/>
        <w:rPr>
          <w:rFonts w:cs="B Nazanin"/>
          <w:rtl/>
        </w:rPr>
      </w:pPr>
      <w:r>
        <w:rPr>
          <w:rFonts w:hint="cs"/>
          <w:rtl/>
        </w:rPr>
        <w:t>قریبا...</w:t>
      </w:r>
    </w:p>
    <w:p w14:paraId="7E804E18" w14:textId="1E101ED9" w:rsidR="00F86D14" w:rsidRDefault="00F86D14" w:rsidP="009616B7">
      <w:pPr>
        <w:pStyle w:val="AAE-Normal"/>
        <w:rPr>
          <w:lang w:val="de-DE"/>
        </w:rPr>
      </w:pPr>
      <w:r w:rsidRPr="00F86D14">
        <w:rPr>
          <w:lang w:val="de-DE"/>
        </w:rPr>
        <w:t>(First, enter the VFC page): As mentioned earlier in the AMR software, configuring some of the most widely used functions as examples are placed in the software and the user can send new settings to the relay by selecting each of them and applying the desired changes.</w:t>
      </w:r>
      <w:r w:rsidRPr="00747198">
        <w:rPr>
          <w:lang w:val="de-DE"/>
        </w:rPr>
        <w:t xml:space="preserve"> </w:t>
      </w:r>
      <w:r w:rsidRPr="00F86D14">
        <w:rPr>
          <w:lang w:val="de-DE"/>
        </w:rPr>
        <w:t>For this purpose, a set of functions can be seen in the Relay VFC tab and in the Temp Functions section. It should be noted that by selecting each Temp Function, the blocks in the VFC are removed.</w:t>
      </w:r>
    </w:p>
    <w:p w14:paraId="7DD8C28A" w14:textId="77777777" w:rsidR="006A2A78" w:rsidRDefault="006A2A78" w:rsidP="006A2A78">
      <w:pPr>
        <w:pStyle w:val="AAG-Normal"/>
      </w:pPr>
      <w:r w:rsidRPr="006A2715">
        <w:t>(Rufen Sie zunächst die VFC-Seite auf): Wie bereits erwähnt, sind in der AMR-Software einige der am häufigsten verwendeten Funktionen beispielhaft konfiguriert, und der Benutzer kann neue Einstellungen an das Relais senden, indem er jede dieser Funktionen auswählt und die gewünschten Änderungen vornimmt. Zu diesem Zweck ist eine Reihe von Funktionen auf der Registerkarte Relais VFC und im Abschnitt Temp-Funktionen zu sehen. Es ist zu beachten, dass durch die Auswahl jeder Temp-Funktion die Blöcke in der VFC entfernt werden.</w:t>
      </w:r>
    </w:p>
    <w:p w14:paraId="05BF043A" w14:textId="2371AAD9" w:rsidR="00D25DAC" w:rsidRDefault="00D25DAC" w:rsidP="00D25DAC">
      <w:pPr>
        <w:pStyle w:val="AAS-Normal"/>
        <w:rPr>
          <w:lang w:val="de-DE"/>
        </w:rPr>
      </w:pPr>
      <w:r w:rsidRPr="00926D39">
        <w:rPr>
          <w:lang w:val="de-DE"/>
        </w:rPr>
        <w:t>(En primer lugar, entre en la página VFC): Como se mencionó anteriormente en el software AMR, la configuración de algunas de las funciones más utilizadas como ejemplos se colocan en el software y el usuario puede enviar nuevas configuraciones al relé seleccionando cada una de ellas y aplicando los cambios deseados. Para ello, se puede ver un conjunto de funciones en la pestaña VFC del relé y en la sección Funciones Temp. Hay que tener en cuenta que al seleccionar cada una de las Funciones de Temp, se eliminan los bloques en el VFC.</w:t>
      </w:r>
    </w:p>
    <w:bookmarkEnd w:id="1"/>
    <w:p w14:paraId="554D6A46" w14:textId="77777777" w:rsidR="00915607" w:rsidRDefault="00915607" w:rsidP="006A1AAA">
      <w:pPr>
        <w:pStyle w:val="AAF-Normal"/>
        <w:rPr>
          <w:lang w:val="de-DE"/>
        </w:rPr>
      </w:pPr>
      <w:r w:rsidRPr="00915607">
        <w:rPr>
          <w:lang w:val="de-DE"/>
        </w:rPr>
        <w:t>(Entrez d'abord sur la page VFC) : Comme mentionné avant, dans le logiciel AMR, la configuration de certaines fonctions fréquemment utilisées est placée dans le logiciel à titre d'exemple, et l'utilisateur peut effectuer de nouveaux réglages en choisissant chacun d'eux et en appliquant les modifications souhaitées et envoyer au relais. Pour cette raison, vous pouvez voir un ensemble de fonctions dans l'onglet Relay VFC et dans la section Temp Functions. Il convient de noter qu'en sélectionnant n'importe quelle fonction Temp, les blocs dans VFC seront supprimés</w:t>
      </w:r>
      <w:r w:rsidRPr="00915607">
        <w:rPr>
          <w:rtl/>
          <w:lang w:val="de-DE"/>
        </w:rPr>
        <w:t>.</w:t>
      </w:r>
    </w:p>
    <w:p w14:paraId="73890110" w14:textId="4BC16506" w:rsidR="00837FB9" w:rsidRDefault="00837FB9" w:rsidP="00837FB9">
      <w:pPr>
        <w:pStyle w:val="AAA-MatnAsli"/>
        <w:rPr>
          <w:lang w:val="de-DE"/>
        </w:rPr>
      </w:pPr>
      <w:r w:rsidRPr="00837FB9">
        <w:rPr>
          <w:rFonts w:hint="cs"/>
          <w:rtl/>
          <w:lang w:val="de-DE"/>
        </w:rPr>
        <w:t xml:space="preserve">در اینجا تابع اضافه جریان جهتی که با نام </w:t>
      </w:r>
      <w:r w:rsidRPr="00837FB9">
        <w:t>OC 67</w:t>
      </w:r>
      <w:r w:rsidRPr="00837FB9">
        <w:rPr>
          <w:rFonts w:hint="cs"/>
          <w:rtl/>
          <w:lang w:val="de-DE"/>
        </w:rPr>
        <w:t xml:space="preserve"> نمایش داده شده انتخاب می‌شود. در کانفیگ این تابع از یک بلاک </w:t>
      </w:r>
      <w:r w:rsidRPr="00837FB9">
        <w:t>OC Inverse</w:t>
      </w:r>
      <w:r w:rsidRPr="00837FB9">
        <w:rPr>
          <w:rFonts w:hint="cs"/>
          <w:rtl/>
          <w:lang w:val="de-DE"/>
        </w:rPr>
        <w:t xml:space="preserve"> و دو بلاک </w:t>
      </w:r>
      <w:r w:rsidRPr="00837FB9">
        <w:t>OC Definite</w:t>
      </w:r>
      <w:r w:rsidRPr="00837FB9">
        <w:rPr>
          <w:rFonts w:hint="cs"/>
          <w:rtl/>
          <w:lang w:val="de-DE"/>
        </w:rPr>
        <w:t xml:space="preserve"> استفاده شده است که تنظیمات متفاوتی داشته و سیگنال‌های یک کارت جریانی به ورودی آن‌ها اختصاص داده شده است (از یک نقطه اندازه‌گیری (</w:t>
      </w:r>
      <w:r w:rsidRPr="00837FB9">
        <w:t>Measuring Point</w:t>
      </w:r>
      <w:r w:rsidRPr="00837FB9">
        <w:rPr>
          <w:rFonts w:hint="cs"/>
          <w:rtl/>
          <w:lang w:val="de-DE"/>
        </w:rPr>
        <w:t xml:space="preserve">)) </w:t>
      </w:r>
      <w:bookmarkStart w:id="2" w:name="_Hlk85917784"/>
      <w:r w:rsidRPr="00837FB9">
        <w:rPr>
          <w:rFonts w:hint="cs"/>
          <w:rtl/>
          <w:lang w:val="de-DE"/>
        </w:rPr>
        <w:t xml:space="preserve">. در نهایت سیگنال‌های خروجی توسط بلاک‌های </w:t>
      </w:r>
      <w:r w:rsidRPr="00837FB9">
        <w:t>Output</w:t>
      </w:r>
      <w:r w:rsidRPr="00837FB9">
        <w:rPr>
          <w:rFonts w:hint="cs"/>
          <w:rtl/>
          <w:lang w:val="de-DE"/>
        </w:rPr>
        <w:t xml:space="preserve"> و </w:t>
      </w:r>
      <w:r w:rsidRPr="00837FB9">
        <w:t>LED</w:t>
      </w:r>
      <w:r w:rsidRPr="00837FB9">
        <w:rPr>
          <w:rFonts w:hint="cs"/>
          <w:rtl/>
          <w:lang w:val="de-DE"/>
        </w:rPr>
        <w:t xml:space="preserve"> به </w:t>
      </w:r>
      <w:bookmarkStart w:id="3" w:name="_Hlk84968010"/>
      <w:r w:rsidRPr="00837FB9">
        <w:rPr>
          <w:rFonts w:hint="cs"/>
        </w:rPr>
        <w:t>Binary Output</w:t>
      </w:r>
      <w:bookmarkEnd w:id="3"/>
      <w:r w:rsidRPr="00837FB9">
        <w:rPr>
          <w:rFonts w:hint="cs"/>
          <w:rtl/>
          <w:lang w:val="de-DE"/>
        </w:rPr>
        <w:t xml:space="preserve">‌ها و </w:t>
      </w:r>
      <w:r w:rsidRPr="00837FB9">
        <w:t>LED</w:t>
      </w:r>
      <w:r w:rsidRPr="00837FB9">
        <w:rPr>
          <w:rFonts w:hint="cs"/>
          <w:rtl/>
          <w:lang w:val="de-DE"/>
        </w:rPr>
        <w:t xml:space="preserve">های رله اختصاص داده </w:t>
      </w:r>
      <w:bookmarkEnd w:id="2"/>
      <w:r w:rsidRPr="00837FB9">
        <w:rPr>
          <w:rFonts w:hint="cs"/>
          <w:rtl/>
          <w:lang w:val="de-DE"/>
        </w:rPr>
        <w:t xml:space="preserve">شده‌اند. برای تغییر تنظیمات کافی است روی هر بلوک کلیک راست کرده تا به مجموعه‌ای از گزینه‌ها دسترسی ایجاد شود. در نهایت امر، تغییرات لحاظ شده به رله ارسال می‌شود. </w:t>
      </w:r>
    </w:p>
    <w:p w14:paraId="019B4478" w14:textId="7A830131" w:rsidR="00FF0477" w:rsidRPr="00FF0477" w:rsidRDefault="00FF0477" w:rsidP="00FF0477">
      <w:pPr>
        <w:pStyle w:val="AAAR-Normal"/>
        <w:jc w:val="left"/>
        <w:rPr>
          <w:rFonts w:cs="B Nazanin"/>
          <w:rtl/>
        </w:rPr>
      </w:pPr>
      <w:r>
        <w:rPr>
          <w:rFonts w:hint="cs"/>
          <w:rtl/>
        </w:rPr>
        <w:t>قریبا...</w:t>
      </w:r>
    </w:p>
    <w:p w14:paraId="1C910203" w14:textId="38620CA8" w:rsidR="00F86D14" w:rsidRPr="00F86D14" w:rsidRDefault="00F86D14" w:rsidP="0060760D">
      <w:pPr>
        <w:pStyle w:val="AAE-Normal"/>
        <w:rPr>
          <w:lang w:val="de-DE"/>
        </w:rPr>
      </w:pPr>
      <w:r w:rsidRPr="00F86D14">
        <w:rPr>
          <w:lang w:val="de-DE"/>
        </w:rPr>
        <w:t xml:space="preserve">Here the </w:t>
      </w:r>
      <w:r w:rsidR="00546969">
        <w:rPr>
          <w:lang w:val="de-DE"/>
        </w:rPr>
        <w:t>directional overcurrent</w:t>
      </w:r>
      <w:r w:rsidRPr="00F86D14">
        <w:rPr>
          <w:lang w:val="de-DE"/>
        </w:rPr>
        <w:t xml:space="preserve"> function displayed with the name OC 67 is selected. In Configuring, this function uses an OC Inverse block and two OC Definite blocks that have different settings and the signals of a </w:t>
      </w:r>
      <w:r w:rsidR="0060760D">
        <w:rPr>
          <w:lang w:val="de-DE"/>
        </w:rPr>
        <w:t>current</w:t>
      </w:r>
      <w:r w:rsidRPr="00F86D14">
        <w:rPr>
          <w:lang w:val="de-DE"/>
        </w:rPr>
        <w:t xml:space="preserve"> card are assigned to their input (from a measuring point). Finally, output signals are </w:t>
      </w:r>
      <w:r w:rsidR="0060760D">
        <w:rPr>
          <w:lang w:val="de-DE"/>
        </w:rPr>
        <w:t>assigned to Binary Outputs and relay</w:t>
      </w:r>
      <w:r w:rsidRPr="00F86D14">
        <w:rPr>
          <w:lang w:val="de-DE"/>
        </w:rPr>
        <w:t xml:space="preserve"> LEDs by Output and LED blocks. To change the settings, simply right-click on each block to access a set of options. Finally, the changes </w:t>
      </w:r>
      <w:r w:rsidR="0060760D">
        <w:rPr>
          <w:lang w:val="de-DE"/>
        </w:rPr>
        <w:t>are</w:t>
      </w:r>
      <w:r w:rsidRPr="00F86D14">
        <w:rPr>
          <w:lang w:val="de-DE"/>
        </w:rPr>
        <w:t xml:space="preserve"> sent to the relay.</w:t>
      </w:r>
    </w:p>
    <w:p w14:paraId="49B7B0EF" w14:textId="77777777" w:rsidR="006A2A78" w:rsidRPr="00FC40D6" w:rsidRDefault="006A2A78" w:rsidP="006A2A78">
      <w:pPr>
        <w:pStyle w:val="AAG-Normal"/>
      </w:pPr>
      <w:r w:rsidRPr="006A2715">
        <w:t xml:space="preserve">Hier wird die gerichtete Überstromfunktion mit der Bezeichnung OC 67 ausgewählt. In Configuring verwendet diese Funktion einen OC Inverse Block und zwei OC Definite Blöcke, die unterschiedliche Einstellungen haben, und die Signale einer Stromkarte werden ihrem Eingang (von einer Messstelle) zugewiesen. Schließlich werden die Ausgangssignale den Binärausgängen und den Relais-LEDs durch die Blöcke Ausgang und LED zugewiesen. Um die Einstellungen zu ändern, klicken Sie einfach mit der rechten Maustaste auf jeden Block, um eine Reihe von Optionen aufzurufen. </w:t>
      </w:r>
      <w:r w:rsidRPr="00FC40D6">
        <w:t>Schließlich werden die Änderungen an das Relais gesendet.</w:t>
      </w:r>
    </w:p>
    <w:p w14:paraId="69D6206E" w14:textId="535D665A" w:rsidR="00D25DAC" w:rsidRDefault="00D25DAC" w:rsidP="00D25DAC">
      <w:pPr>
        <w:pStyle w:val="AAS-Normal"/>
        <w:rPr>
          <w:lang w:val="de-DE"/>
        </w:rPr>
      </w:pPr>
      <w:r w:rsidRPr="00926D39">
        <w:rPr>
          <w:lang w:val="de-DE"/>
        </w:rPr>
        <w:t>Aquí se selecciona la función de sobreintensidad direccional que aparece con el nombre OC 67. En la configuración, esta función utiliza un bloque OC Inverso y dos bloques OC Definido que tienen diferentes ajustes y las señales de una tarjeta de corriente se asignan a su entrada (desde un punto de medición). Por último, las señales de salida se asignan a las Salidas Binarias y a los LEDs de los relés mediante los bloques Salida y LED. Para cambiar los ajustes, basta con hacer clic con el botón derecho del ratón en cada bloque para acceder a un conjunto de opciones. Finalmente, los cambios se envían al relé.</w:t>
      </w:r>
    </w:p>
    <w:p w14:paraId="57C5BCAF" w14:textId="77777777" w:rsidR="00915607" w:rsidRDefault="00915607" w:rsidP="006A1AAA">
      <w:pPr>
        <w:pStyle w:val="AAF-Normal"/>
        <w:rPr>
          <w:lang w:val="de-DE"/>
        </w:rPr>
      </w:pPr>
      <w:r w:rsidRPr="00915607">
        <w:rPr>
          <w:lang w:val="de-DE"/>
        </w:rPr>
        <w:t>Ici, la fonction de surintensité directionnelle affichée comme OC 67 est sélectionnée. Dans la configuration de cette fonction, on utilise un bloc OC Inverse et deux blocs OC Definite, qui ont des règles différentes et les signaux d'une carte courant sont affectés à leur entrée (à partir d'un point de mesure). Enfin, les signaux de sortie sont affectés aux sorties binaires et aux LED de relais par les blocs de sortie et de LED. Pour modifier les paramètres, faites un clic droit sur n'importe quel bloc pour accéder à un ensemble d'options. Enfin, les changements envisagés sont envoyés au relais</w:t>
      </w:r>
      <w:r w:rsidRPr="00915607">
        <w:rPr>
          <w:rtl/>
          <w:lang w:val="de-DE"/>
        </w:rPr>
        <w:t>.</w:t>
      </w:r>
    </w:p>
    <w:p w14:paraId="69FAAEA2" w14:textId="78D67EA7" w:rsidR="00837FB9" w:rsidRDefault="00837FB9" w:rsidP="00837FB9">
      <w:pPr>
        <w:pStyle w:val="AAA-MatnAsli"/>
        <w:rPr>
          <w:lang w:val="de-DE"/>
        </w:rPr>
      </w:pPr>
      <w:r w:rsidRPr="00837FB9">
        <w:rPr>
          <w:rFonts w:hint="eastAsia"/>
          <w:rtl/>
          <w:lang w:val="de-DE"/>
        </w:rPr>
        <w:t>در</w:t>
      </w:r>
      <w:r w:rsidRPr="00837FB9">
        <w:rPr>
          <w:rtl/>
          <w:lang w:val="de-DE"/>
        </w:rPr>
        <w:t xml:space="preserve"> </w:t>
      </w:r>
      <w:r w:rsidRPr="00837FB9">
        <w:rPr>
          <w:rFonts w:hint="eastAsia"/>
          <w:rtl/>
          <w:lang w:val="de-DE"/>
        </w:rPr>
        <w:t>ا</w:t>
      </w:r>
      <w:r w:rsidRPr="00837FB9">
        <w:rPr>
          <w:rFonts w:hint="cs"/>
          <w:rtl/>
          <w:lang w:val="de-DE"/>
        </w:rPr>
        <w:t>ی</w:t>
      </w:r>
      <w:r w:rsidRPr="00837FB9">
        <w:rPr>
          <w:rFonts w:hint="eastAsia"/>
          <w:rtl/>
          <w:lang w:val="de-DE"/>
        </w:rPr>
        <w:t>ن</w:t>
      </w:r>
      <w:r w:rsidRPr="00837FB9">
        <w:rPr>
          <w:rtl/>
          <w:lang w:val="de-DE"/>
        </w:rPr>
        <w:t xml:space="preserve"> </w:t>
      </w:r>
      <w:r w:rsidRPr="00837FB9">
        <w:rPr>
          <w:rFonts w:hint="eastAsia"/>
          <w:rtl/>
          <w:lang w:val="de-DE"/>
        </w:rPr>
        <w:t>و</w:t>
      </w:r>
      <w:r w:rsidRPr="00837FB9">
        <w:rPr>
          <w:rFonts w:hint="cs"/>
          <w:rtl/>
          <w:lang w:val="de-DE"/>
        </w:rPr>
        <w:t>ی</w:t>
      </w:r>
      <w:r w:rsidRPr="00837FB9">
        <w:rPr>
          <w:rFonts w:hint="eastAsia"/>
          <w:rtl/>
          <w:lang w:val="de-DE"/>
        </w:rPr>
        <w:t>دئو</w:t>
      </w:r>
      <w:r w:rsidRPr="00837FB9">
        <w:rPr>
          <w:rtl/>
          <w:lang w:val="de-DE"/>
        </w:rPr>
        <w:t xml:space="preserve"> </w:t>
      </w:r>
      <w:r w:rsidRPr="00837FB9">
        <w:rPr>
          <w:rFonts w:hint="eastAsia"/>
          <w:rtl/>
          <w:lang w:val="de-DE"/>
        </w:rPr>
        <w:t>با</w:t>
      </w:r>
      <w:r w:rsidRPr="00837FB9">
        <w:rPr>
          <w:rtl/>
          <w:lang w:val="de-DE"/>
        </w:rPr>
        <w:t xml:space="preserve"> </w:t>
      </w:r>
      <w:r w:rsidRPr="00837FB9">
        <w:rPr>
          <w:rFonts w:hint="eastAsia"/>
          <w:rtl/>
          <w:lang w:val="de-DE"/>
        </w:rPr>
        <w:t>دوبار</w:t>
      </w:r>
      <w:r w:rsidRPr="00837FB9">
        <w:rPr>
          <w:rtl/>
          <w:lang w:val="de-DE"/>
        </w:rPr>
        <w:t xml:space="preserve"> </w:t>
      </w:r>
      <w:r w:rsidRPr="00837FB9">
        <w:rPr>
          <w:rFonts w:hint="eastAsia"/>
          <w:rtl/>
          <w:lang w:val="de-DE"/>
        </w:rPr>
        <w:t>کل</w:t>
      </w:r>
      <w:r w:rsidRPr="00837FB9">
        <w:rPr>
          <w:rFonts w:hint="cs"/>
          <w:rtl/>
          <w:lang w:val="de-DE"/>
        </w:rPr>
        <w:t>ی</w:t>
      </w:r>
      <w:r w:rsidRPr="00837FB9">
        <w:rPr>
          <w:rFonts w:hint="eastAsia"/>
          <w:rtl/>
          <w:lang w:val="de-DE"/>
        </w:rPr>
        <w:t>ک</w:t>
      </w:r>
      <w:r w:rsidRPr="00837FB9">
        <w:rPr>
          <w:rtl/>
          <w:lang w:val="de-DE"/>
        </w:rPr>
        <w:t xml:space="preserve"> </w:t>
      </w:r>
      <w:r w:rsidRPr="00837FB9">
        <w:rPr>
          <w:rFonts w:hint="eastAsia"/>
          <w:rtl/>
          <w:lang w:val="de-DE"/>
        </w:rPr>
        <w:t>رو</w:t>
      </w:r>
      <w:r w:rsidRPr="00837FB9">
        <w:rPr>
          <w:rFonts w:hint="cs"/>
          <w:rtl/>
          <w:lang w:val="de-DE"/>
        </w:rPr>
        <w:t>ی</w:t>
      </w:r>
      <w:r w:rsidRPr="00837FB9" w:rsidDel="00965DD2">
        <w:rPr>
          <w:rtl/>
          <w:lang w:val="de-DE"/>
        </w:rPr>
        <w:t xml:space="preserve"> </w:t>
      </w:r>
      <w:r w:rsidRPr="00837FB9">
        <w:rPr>
          <w:rFonts w:hint="cs"/>
          <w:rtl/>
          <w:lang w:val="de-DE"/>
        </w:rPr>
        <w:t xml:space="preserve">بلوک‌هایی که حاوی استیج‌های </w:t>
      </w:r>
      <w:r w:rsidRPr="00837FB9">
        <w:rPr>
          <w:rFonts w:hint="eastAsia"/>
          <w:rtl/>
          <w:lang w:val="de-DE"/>
        </w:rPr>
        <w:t>زمان</w:t>
      </w:r>
      <w:r w:rsidRPr="00837FB9">
        <w:rPr>
          <w:rtl/>
          <w:lang w:val="de-DE"/>
        </w:rPr>
        <w:t xml:space="preserve"> </w:t>
      </w:r>
      <w:r w:rsidRPr="00837FB9">
        <w:rPr>
          <w:rFonts w:hint="eastAsia"/>
          <w:rtl/>
          <w:lang w:val="de-DE"/>
        </w:rPr>
        <w:t>ثابت</w:t>
      </w:r>
      <w:r w:rsidRPr="00837FB9" w:rsidDel="00965DD2">
        <w:rPr>
          <w:rtl/>
          <w:lang w:val="de-DE"/>
        </w:rPr>
        <w:t xml:space="preserve"> </w:t>
      </w:r>
      <w:r w:rsidRPr="00837FB9">
        <w:rPr>
          <w:rFonts w:hint="cs"/>
          <w:rtl/>
          <w:lang w:val="de-DE"/>
        </w:rPr>
        <w:t xml:space="preserve">برای فانکشن اضافه جریان جهتی هستند را </w:t>
      </w:r>
      <w:r w:rsidRPr="00837FB9">
        <w:rPr>
          <w:rFonts w:hint="eastAsia"/>
          <w:rtl/>
          <w:lang w:val="de-DE"/>
        </w:rPr>
        <w:t>غ</w:t>
      </w:r>
      <w:r w:rsidRPr="00837FB9">
        <w:rPr>
          <w:rFonts w:hint="cs"/>
          <w:rtl/>
          <w:lang w:val="de-DE"/>
        </w:rPr>
        <w:t>ی</w:t>
      </w:r>
      <w:r w:rsidRPr="00837FB9">
        <w:rPr>
          <w:rFonts w:hint="eastAsia"/>
          <w:rtl/>
          <w:lang w:val="de-DE"/>
        </w:rPr>
        <w:t>ر</w:t>
      </w:r>
      <w:r w:rsidRPr="00837FB9">
        <w:rPr>
          <w:rtl/>
          <w:lang w:val="de-DE"/>
        </w:rPr>
        <w:t xml:space="preserve"> </w:t>
      </w:r>
      <w:r w:rsidRPr="00837FB9">
        <w:rPr>
          <w:rFonts w:hint="eastAsia"/>
          <w:rtl/>
          <w:lang w:val="de-DE"/>
        </w:rPr>
        <w:t>فعال</w:t>
      </w:r>
      <w:r w:rsidRPr="00837FB9">
        <w:rPr>
          <w:rtl/>
          <w:lang w:val="de-DE"/>
        </w:rPr>
        <w:t xml:space="preserve"> ک</w:t>
      </w:r>
      <w:r w:rsidRPr="00837FB9">
        <w:rPr>
          <w:rFonts w:hint="cs"/>
          <w:rtl/>
          <w:lang w:val="de-DE"/>
        </w:rPr>
        <w:t xml:space="preserve">رده و با دوبار کلیک روی استیج اول که به صورت </w:t>
      </w:r>
      <w:r w:rsidRPr="00837FB9">
        <w:rPr>
          <w:rFonts w:hint="eastAsia"/>
          <w:rtl/>
          <w:lang w:val="de-DE"/>
        </w:rPr>
        <w:t>زمان</w:t>
      </w:r>
      <w:r w:rsidRPr="00837FB9">
        <w:rPr>
          <w:rtl/>
          <w:lang w:val="de-DE"/>
        </w:rPr>
        <w:t xml:space="preserve"> </w:t>
      </w:r>
      <w:r w:rsidRPr="00837FB9">
        <w:rPr>
          <w:rFonts w:hint="eastAsia"/>
          <w:rtl/>
          <w:lang w:val="de-DE"/>
        </w:rPr>
        <w:t>معکوس</w:t>
      </w:r>
      <w:r w:rsidRPr="00837FB9" w:rsidDel="00965DD2">
        <w:rPr>
          <w:rtl/>
          <w:lang w:val="de-DE"/>
        </w:rPr>
        <w:t xml:space="preserve"> </w:t>
      </w:r>
      <w:r w:rsidRPr="00837FB9">
        <w:rPr>
          <w:rFonts w:hint="cs"/>
          <w:rtl/>
          <w:lang w:val="de-DE"/>
        </w:rPr>
        <w:t xml:space="preserve"> تعریف شده، تنظیم جریانی ۱ آمپر و </w:t>
      </w:r>
      <w:r w:rsidRPr="00837FB9">
        <w:t>TMS</w:t>
      </w:r>
      <w:r w:rsidRPr="00837FB9">
        <w:rPr>
          <w:rFonts w:hint="cs"/>
          <w:rtl/>
          <w:lang w:val="de-DE"/>
        </w:rPr>
        <w:t xml:space="preserve"> برابر با ۰.۱ را در آن تعریف می‌کنیم. با دوبار کلیک روی بلوک </w:t>
      </w:r>
      <w:r w:rsidRPr="00837FB9">
        <w:t>Direction</w:t>
      </w:r>
      <w:r w:rsidRPr="00837FB9">
        <w:rPr>
          <w:rFonts w:hint="cs"/>
          <w:rtl/>
          <w:lang w:val="de-DE"/>
        </w:rPr>
        <w:t xml:space="preserve"> نیز المان‌های مربوط به فانکشن جهتی شامل زاویه چرخش و پلاریزاسیون زمین مشخص است. پس از این، تغییرات با انتخاب گزینه </w:t>
      </w:r>
      <w:r w:rsidRPr="00837FB9">
        <w:t>Send config and setting to relay</w:t>
      </w:r>
      <w:r w:rsidRPr="00837FB9">
        <w:rPr>
          <w:rFonts w:hint="cs"/>
          <w:rtl/>
          <w:lang w:val="de-DE"/>
        </w:rPr>
        <w:t>، به رله ارسال می‌شود.</w:t>
      </w:r>
    </w:p>
    <w:p w14:paraId="1E8F93BC" w14:textId="2F67029A" w:rsidR="00FF0477" w:rsidRPr="00FF0477" w:rsidRDefault="00FF0477" w:rsidP="00FF0477">
      <w:pPr>
        <w:pStyle w:val="AAAR-Normal"/>
        <w:jc w:val="left"/>
        <w:rPr>
          <w:rFonts w:cs="B Nazanin"/>
          <w:rtl/>
        </w:rPr>
      </w:pPr>
      <w:r>
        <w:rPr>
          <w:rFonts w:hint="cs"/>
          <w:rtl/>
        </w:rPr>
        <w:t>قریبا...</w:t>
      </w:r>
    </w:p>
    <w:p w14:paraId="1667C080" w14:textId="6C7E11D8" w:rsidR="00F86D14" w:rsidRDefault="00F86D14" w:rsidP="00E65E1B">
      <w:pPr>
        <w:pStyle w:val="AAE-Normal"/>
        <w:rPr>
          <w:lang w:val="de-DE"/>
        </w:rPr>
      </w:pPr>
      <w:r w:rsidRPr="00F86D14">
        <w:rPr>
          <w:lang w:val="de-DE"/>
        </w:rPr>
        <w:t xml:space="preserve">In this video, by double-clicking on blocks that contain </w:t>
      </w:r>
      <w:r w:rsidR="00240B35">
        <w:rPr>
          <w:lang w:val="de-DE"/>
        </w:rPr>
        <w:t xml:space="preserve">constant </w:t>
      </w:r>
      <w:r w:rsidRPr="00F86D14">
        <w:rPr>
          <w:lang w:val="de-DE"/>
        </w:rPr>
        <w:t xml:space="preserve">time stages for the </w:t>
      </w:r>
      <w:r w:rsidR="00240B35">
        <w:rPr>
          <w:lang w:val="de-DE"/>
        </w:rPr>
        <w:t>directional overcurrent</w:t>
      </w:r>
      <w:r w:rsidRPr="00F86D14">
        <w:rPr>
          <w:lang w:val="de-DE"/>
        </w:rPr>
        <w:t xml:space="preserve"> function</w:t>
      </w:r>
      <w:r w:rsidR="00E65E1B">
        <w:rPr>
          <w:lang w:val="de-DE"/>
        </w:rPr>
        <w:t>,</w:t>
      </w:r>
      <w:r w:rsidR="00240B35">
        <w:rPr>
          <w:lang w:val="de-DE"/>
        </w:rPr>
        <w:t xml:space="preserve"> disables them</w:t>
      </w:r>
      <w:r w:rsidRPr="00F86D14">
        <w:rPr>
          <w:lang w:val="de-DE"/>
        </w:rPr>
        <w:t xml:space="preserve"> and define the 1A and TMS </w:t>
      </w:r>
      <w:r w:rsidR="00E65E1B">
        <w:rPr>
          <w:lang w:val="de-DE"/>
        </w:rPr>
        <w:t>current</w:t>
      </w:r>
      <w:r w:rsidRPr="00F86D14">
        <w:rPr>
          <w:lang w:val="de-DE"/>
        </w:rPr>
        <w:t xml:space="preserve"> settings equal to 0.1 by double-clicking </w:t>
      </w:r>
      <w:r w:rsidR="00E65E1B">
        <w:rPr>
          <w:lang w:val="de-DE"/>
        </w:rPr>
        <w:t xml:space="preserve">on </w:t>
      </w:r>
      <w:r w:rsidRPr="00F86D14">
        <w:rPr>
          <w:lang w:val="de-DE"/>
        </w:rPr>
        <w:t>the first stage, which is defined as reverse time.</w:t>
      </w:r>
      <w:r w:rsidRPr="00747198">
        <w:rPr>
          <w:lang w:val="de-DE"/>
        </w:rPr>
        <w:t xml:space="preserve"> </w:t>
      </w:r>
      <w:r w:rsidRPr="00F86D14">
        <w:rPr>
          <w:lang w:val="de-DE"/>
        </w:rPr>
        <w:t xml:space="preserve">By double-clicking </w:t>
      </w:r>
      <w:r w:rsidR="00E65E1B">
        <w:rPr>
          <w:lang w:val="de-DE"/>
        </w:rPr>
        <w:t xml:space="preserve">on </w:t>
      </w:r>
      <w:r w:rsidRPr="00F86D14">
        <w:rPr>
          <w:lang w:val="de-DE"/>
        </w:rPr>
        <w:t>the Direction block, the elements relat</w:t>
      </w:r>
      <w:r w:rsidR="00E65E1B">
        <w:rPr>
          <w:lang w:val="de-DE"/>
        </w:rPr>
        <w:t>ed to the directional function</w:t>
      </w:r>
      <w:r w:rsidRPr="00F86D14">
        <w:rPr>
          <w:lang w:val="de-DE"/>
        </w:rPr>
        <w:t xml:space="preserve"> include rotation angle and ground polarization. After this, the changes will be sent to the relay by selecting send config and setting to relay option.</w:t>
      </w:r>
    </w:p>
    <w:p w14:paraId="330E1B42" w14:textId="77777777" w:rsidR="006A2A78" w:rsidRDefault="006A2A78" w:rsidP="006A2A78">
      <w:pPr>
        <w:pStyle w:val="AAG-Normal"/>
      </w:pPr>
      <w:r w:rsidRPr="006A2715">
        <w:t>In diesem Video werden durch Doppelklick auf die Blöcke, die konstante Zeitstufen für die gerichtete Überstromfunktion enthalten, diese deaktiviert und die Einstellungen 1A und TMS-Strom gleich 0,1 durch Doppelklick auf die erste Stufe, die als Rückwärtszeit definiert ist, festgelegt. Durch einen Doppelklick auf den Block Richtung werden die Elemente, die mit der Richtungsfunktion zusammenhängen, wie z.B. Drehwinkel und Bodenpolarisierung, angezeigt. Danach werden die Änderungen an das Relais gesendet, indem die Option Send Config and Setting to Relay gewählt wird.</w:t>
      </w:r>
    </w:p>
    <w:p w14:paraId="6FE7C1E3" w14:textId="6CA8632E" w:rsidR="00D25DAC" w:rsidRDefault="00D25DAC" w:rsidP="00D25DAC">
      <w:pPr>
        <w:pStyle w:val="AAS-Normal"/>
        <w:rPr>
          <w:lang w:val="de-DE"/>
        </w:rPr>
      </w:pPr>
      <w:r w:rsidRPr="00926D39">
        <w:rPr>
          <w:lang w:val="de-DE"/>
        </w:rPr>
        <w:t>En este vídeo, al hacer doble clic en los bloques que contienen etapas de tiempo constante para la función direccional de sobrecorriente, los desactiva y define los ajustes de corriente 1A y TMS iguales a 0,1 haciendo doble clic en la primera etapa, que se define como tiempo inverso. Haciendo doble clic en el bloque Dirección, los elementos relacionados con la función direccional incluyen el ángulo de rotación y la polarización de tierra. Después de esto, los cambios se enviarán al relé seleccionando la opción de enviar configuración y ajustar al relé.</w:t>
      </w:r>
    </w:p>
    <w:p w14:paraId="0928C96F" w14:textId="77777777" w:rsidR="00915607" w:rsidRDefault="00915607" w:rsidP="006A1AAA">
      <w:pPr>
        <w:pStyle w:val="AAF-Normal"/>
        <w:rPr>
          <w:lang w:val="de-DE"/>
        </w:rPr>
      </w:pPr>
      <w:r w:rsidRPr="00915607">
        <w:rPr>
          <w:lang w:val="de-DE"/>
        </w:rPr>
        <w:t>Dans cette vidéo, en double-cliquant sur les blocs qui contiennent des étapes de temps fixes pour la fonction de surintensité directionnelle, désactivez-la et en double-cliquant sur la première étape, qui est définie comme temps inverse, réglez le courant sur 1 ampère et TMS égal à 0,1. Nous y définissons. En double-cliquant sur le bloc Direction, les éléments de la fonction directionnelle, dont l'angle de rotation et la polarisation de la terre, sont spécifiés. Après cela, les modifications sont envoyées au relais en choisissant Envoyer la configuration et en définissant l'option de relais</w:t>
      </w:r>
      <w:r w:rsidRPr="00915607">
        <w:rPr>
          <w:rtl/>
          <w:lang w:val="de-DE"/>
        </w:rPr>
        <w:t>.</w:t>
      </w:r>
    </w:p>
    <w:p w14:paraId="16DFFCA1" w14:textId="76612DD9" w:rsidR="00837FB9" w:rsidRDefault="00837FB9" w:rsidP="00837FB9">
      <w:pPr>
        <w:pStyle w:val="AAA-MatnAsli"/>
        <w:rPr>
          <w:lang w:val="de-DE"/>
        </w:rPr>
      </w:pPr>
      <w:r w:rsidRPr="00837FB9">
        <w:rPr>
          <w:rFonts w:hint="cs"/>
          <w:rtl/>
          <w:lang w:val="de-DE"/>
        </w:rPr>
        <w:t xml:space="preserve">در مرحله بعدی، با اجرای نرم‌افزار </w:t>
      </w:r>
      <w:r w:rsidRPr="00837FB9">
        <w:t>AMPro</w:t>
      </w:r>
      <w:r w:rsidRPr="00837FB9">
        <w:rPr>
          <w:rFonts w:hint="cs"/>
          <w:rtl/>
          <w:lang w:val="de-DE"/>
        </w:rPr>
        <w:t xml:space="preserve"> و باز کردن روم </w:t>
      </w:r>
      <w:r w:rsidRPr="00837FB9">
        <w:t>AMT Overcurrent</w:t>
      </w:r>
      <w:r w:rsidRPr="00837FB9">
        <w:rPr>
          <w:rFonts w:hint="cs"/>
          <w:rtl/>
          <w:lang w:val="de-DE"/>
        </w:rPr>
        <w:t xml:space="preserve"> کافی است به بخش </w:t>
      </w:r>
      <w:r w:rsidRPr="00837FB9">
        <w:t>Test Object Parameters</w:t>
      </w:r>
      <w:r w:rsidRPr="00837FB9">
        <w:rPr>
          <w:rFonts w:hint="cs"/>
          <w:rtl/>
          <w:lang w:val="de-DE"/>
        </w:rPr>
        <w:t xml:space="preserve"> رفته و پس از وارد کردن اطلاعات، مشخصه تست را ایجاد کرد. درنظر داشته باشید که امکان تست این فانکشن با استفاده از فایل </w:t>
      </w:r>
      <w:r w:rsidRPr="00837FB9">
        <w:t>Xrio</w:t>
      </w:r>
      <w:r w:rsidRPr="00837FB9">
        <w:rPr>
          <w:rFonts w:hint="cs"/>
          <w:rtl/>
          <w:lang w:val="de-DE"/>
        </w:rPr>
        <w:t xml:space="preserve"> هم وجود دارد. در این‌جا مقدار ستینگ جریانی برابر با ۱ آمپر، </w:t>
      </w:r>
      <w:r w:rsidRPr="00837FB9">
        <w:t>TMS</w:t>
      </w:r>
      <w:r w:rsidRPr="00837FB9">
        <w:rPr>
          <w:rFonts w:hint="cs"/>
          <w:rtl/>
          <w:lang w:val="de-DE"/>
        </w:rPr>
        <w:t xml:space="preserve"> برابر با ۰.۱ است. در تست اضافه جریان جهتی نیاز به تنظیم دو پارامتر </w:t>
      </w:r>
      <w:r w:rsidRPr="00837FB9">
        <w:t>Maximum torque angle</w:t>
      </w:r>
      <w:r w:rsidRPr="00837FB9">
        <w:rPr>
          <w:rFonts w:hint="cs"/>
          <w:rtl/>
          <w:lang w:val="de-DE"/>
        </w:rPr>
        <w:t xml:space="preserve"> و </w:t>
      </w:r>
      <w:r w:rsidRPr="00837FB9">
        <w:t>Sector operation</w:t>
      </w:r>
      <w:r w:rsidRPr="00837FB9">
        <w:rPr>
          <w:rFonts w:hint="cs"/>
          <w:rtl/>
          <w:lang w:val="de-DE"/>
        </w:rPr>
        <w:t xml:space="preserve"> می‌باشد. برای انجام اینکار از پنجره </w:t>
      </w:r>
      <w:r w:rsidRPr="00837FB9">
        <w:t>Overcurrent</w:t>
      </w:r>
      <w:r w:rsidRPr="00837FB9">
        <w:rPr>
          <w:rFonts w:hint="cs"/>
          <w:rtl/>
          <w:lang w:val="de-DE"/>
        </w:rPr>
        <w:t xml:space="preserve">  و سربرگ </w:t>
      </w:r>
      <w:r w:rsidRPr="00837FB9">
        <w:t>Relay Parameters</w:t>
      </w:r>
      <w:r w:rsidRPr="00837FB9">
        <w:rPr>
          <w:rFonts w:hint="cs"/>
          <w:rtl/>
          <w:lang w:val="de-DE"/>
        </w:rPr>
        <w:t xml:space="preserve"> گزینه </w:t>
      </w:r>
      <w:r w:rsidRPr="00837FB9">
        <w:t>Directional</w:t>
      </w:r>
      <w:r w:rsidRPr="00837FB9">
        <w:rPr>
          <w:rFonts w:hint="cs"/>
          <w:rtl/>
          <w:lang w:val="de-DE"/>
        </w:rPr>
        <w:t xml:space="preserve"> انتخاب شده و از تب </w:t>
      </w:r>
      <w:r w:rsidRPr="00837FB9">
        <w:t>Element</w:t>
      </w:r>
      <w:r w:rsidRPr="00837FB9">
        <w:rPr>
          <w:rFonts w:hint="cs"/>
          <w:rtl/>
          <w:lang w:val="de-DE"/>
        </w:rPr>
        <w:t xml:space="preserve"> قسمت </w:t>
      </w:r>
      <w:r w:rsidRPr="00837FB9">
        <w:t>Directional</w:t>
      </w:r>
      <w:r w:rsidRPr="00837FB9">
        <w:rPr>
          <w:rFonts w:hint="cs"/>
          <w:rtl/>
          <w:lang w:val="de-DE"/>
        </w:rPr>
        <w:t xml:space="preserve"> روی </w:t>
      </w:r>
      <w:r w:rsidRPr="00837FB9">
        <w:t>Forward</w:t>
      </w:r>
      <w:r w:rsidRPr="00837FB9">
        <w:rPr>
          <w:rFonts w:hint="cs"/>
          <w:rtl/>
          <w:lang w:val="de-DE"/>
        </w:rPr>
        <w:t xml:space="preserve"> قرار می‌گیرد.</w:t>
      </w:r>
      <w:r w:rsidRPr="00837FB9">
        <w:rPr>
          <w:rFonts w:hint="cs"/>
        </w:rPr>
        <w:t xml:space="preserve"> </w:t>
      </w:r>
      <w:r w:rsidRPr="00837FB9">
        <w:rPr>
          <w:rFonts w:hint="cs"/>
          <w:rtl/>
          <w:lang w:val="de-DE"/>
        </w:rPr>
        <w:t xml:space="preserve">در ادامه وارد زیر تب </w:t>
      </w:r>
      <w:r w:rsidRPr="00837FB9">
        <w:t>Define Element Directional Behavior</w:t>
      </w:r>
      <w:r w:rsidRPr="00837FB9">
        <w:rPr>
          <w:rFonts w:hint="cs"/>
          <w:rtl/>
          <w:lang w:val="de-DE"/>
        </w:rPr>
        <w:t xml:space="preserve"> شده و پارامترهای </w:t>
      </w:r>
      <w:r w:rsidRPr="00837FB9">
        <w:t>Maximum torque angle</w:t>
      </w:r>
      <w:r w:rsidRPr="00837FB9">
        <w:rPr>
          <w:rFonts w:hint="cs"/>
          <w:rtl/>
          <w:lang w:val="de-DE"/>
        </w:rPr>
        <w:t xml:space="preserve"> و </w:t>
      </w:r>
      <w:r w:rsidRPr="00837FB9">
        <w:t>Sector operation</w:t>
      </w:r>
      <w:r w:rsidRPr="00837FB9">
        <w:rPr>
          <w:rFonts w:hint="cs"/>
          <w:rtl/>
          <w:lang w:val="de-DE"/>
        </w:rPr>
        <w:t xml:space="preserve"> به ترتیب برابر </w:t>
      </w:r>
      <w:r w:rsidRPr="00837FB9">
        <w:t>-45</w:t>
      </w:r>
      <w:r w:rsidRPr="00837FB9">
        <w:rPr>
          <w:rtl/>
          <w:lang w:val="de-DE"/>
        </w:rPr>
        <w:t xml:space="preserve"> </w:t>
      </w:r>
      <w:r w:rsidRPr="00837FB9">
        <w:rPr>
          <w:rFonts w:hint="cs"/>
          <w:rtl/>
          <w:lang w:val="de-DE"/>
        </w:rPr>
        <w:t xml:space="preserve">و </w:t>
      </w:r>
      <w:r w:rsidRPr="00837FB9">
        <w:t>172</w:t>
      </w:r>
      <w:r w:rsidRPr="00837FB9">
        <w:rPr>
          <w:rFonts w:hint="cs"/>
          <w:rtl/>
          <w:lang w:val="de-DE"/>
        </w:rPr>
        <w:t xml:space="preserve"> درجه قرار می‌گیرد.</w:t>
      </w:r>
    </w:p>
    <w:p w14:paraId="0DCC46B0" w14:textId="6F8F98A0" w:rsidR="00FF0477" w:rsidRPr="00FF0477" w:rsidRDefault="00FF0477" w:rsidP="00FF0477">
      <w:pPr>
        <w:pStyle w:val="AAAR-Normal"/>
        <w:jc w:val="left"/>
        <w:rPr>
          <w:rFonts w:cs="B Nazanin"/>
          <w:rtl/>
        </w:rPr>
      </w:pPr>
      <w:r>
        <w:rPr>
          <w:rFonts w:hint="cs"/>
          <w:rtl/>
        </w:rPr>
        <w:t>قریبا...</w:t>
      </w:r>
    </w:p>
    <w:p w14:paraId="1DD8FA0B" w14:textId="79459479" w:rsidR="00F86D14" w:rsidRPr="00F86D14" w:rsidRDefault="00F86D14" w:rsidP="00E65E1B">
      <w:pPr>
        <w:pStyle w:val="AAE-Normal"/>
      </w:pPr>
      <w:r w:rsidRPr="00747198">
        <w:rPr>
          <w:lang w:val="de-DE"/>
        </w:rPr>
        <w:t>In the next step, by running AMPro software and</w:t>
      </w:r>
      <w:r w:rsidR="00E65E1B" w:rsidRPr="00747198">
        <w:rPr>
          <w:lang w:val="de-DE"/>
        </w:rPr>
        <w:t xml:space="preserve"> opening the AMT Overcurrent roo</w:t>
      </w:r>
      <w:r w:rsidRPr="00747198">
        <w:rPr>
          <w:lang w:val="de-DE"/>
        </w:rPr>
        <w:t xml:space="preserve">m, it is enough to go to the Object Parameters test section and create the test </w:t>
      </w:r>
      <w:r w:rsidR="00E65E1B" w:rsidRPr="00747198">
        <w:rPr>
          <w:lang w:val="de-DE"/>
        </w:rPr>
        <w:t>characteristic</w:t>
      </w:r>
      <w:r w:rsidRPr="00747198">
        <w:rPr>
          <w:lang w:val="de-DE"/>
        </w:rPr>
        <w:t xml:space="preserve"> after entering the information. </w:t>
      </w:r>
      <w:r w:rsidRPr="00F86D14">
        <w:t xml:space="preserve">Keep in mind that it is also possible to test this </w:t>
      </w:r>
      <w:r w:rsidR="00E65E1B">
        <w:t xml:space="preserve">function </w:t>
      </w:r>
      <w:r w:rsidRPr="00F86D14">
        <w:t>using the Xrio file. Here, the current se</w:t>
      </w:r>
      <w:r>
        <w:t>t</w:t>
      </w:r>
      <w:r w:rsidRPr="00F86D14">
        <w:t>ting value is equal to 1 amp, TMS is 0.1. In the overcurrent test, it is required to set two parameters maximum torque angle a</w:t>
      </w:r>
      <w:r w:rsidR="00E65E1B">
        <w:t xml:space="preserve">nd sector operation. To do this </w:t>
      </w:r>
      <w:r w:rsidRPr="00F86D14">
        <w:t>from the Overcurrent window and the Relay Parameters tab</w:t>
      </w:r>
      <w:r w:rsidR="00E65E1B">
        <w:t>,</w:t>
      </w:r>
      <w:r w:rsidR="00E65E1B" w:rsidRPr="00E65E1B">
        <w:t xml:space="preserve"> </w:t>
      </w:r>
      <w:r w:rsidR="00E65E1B">
        <w:t>the d</w:t>
      </w:r>
      <w:r w:rsidR="00E65E1B" w:rsidRPr="00E65E1B">
        <w:t>irectional option is selected</w:t>
      </w:r>
      <w:r w:rsidRPr="00E65E1B">
        <w:t xml:space="preserve"> </w:t>
      </w:r>
      <w:r w:rsidRPr="00F86D14">
        <w:t xml:space="preserve">and </w:t>
      </w:r>
      <w:r w:rsidR="00E65E1B">
        <w:t>from the Element tab,</w:t>
      </w:r>
      <w:r w:rsidRPr="00F86D14">
        <w:t xml:space="preserve"> the Directional section is placed on forward. Then enter under the Define Element Directional Behavior tab and the maximum torque angle and Sector operation parameters are equal to -45 and 172 degrees, respectively.</w:t>
      </w:r>
    </w:p>
    <w:p w14:paraId="5707795E" w14:textId="77777777" w:rsidR="006A2A78" w:rsidRPr="006A2715" w:rsidRDefault="006A2A78" w:rsidP="006A2A78">
      <w:pPr>
        <w:pStyle w:val="AAG-Normal"/>
      </w:pPr>
      <w:r w:rsidRPr="006A2715">
        <w:t>Im nächsten Schritt, wenn Sie die Software AMPro starten und den Raum AMT Overcurrent öffnen, müssen Sie nur zum Abschnitt Objektparameter-Test gehen und nach Eingabe der Informationen das Prüfmerkmal erstellen. Beachten Sie, dass es auch möglich ist, diese Funktion mit Hilfe der Xrio-Datei zu testen. Hier ist der Stromeinstellwert gleich 1 Ampere, TMS ist 0,1. Bei der Überstromprüfung müssen zwei Parameter eingestellt werden: maximaler Drehmomentwinkel und Sektorbetrieb. Dazu wird im Fenster Überstrom und auf der Registerkarte Relaisparameter die Option Richtungsbetrieb gewählt und auf der Registerkarte Element der Abschnitt Richtungsbetrieb auf Vorwärts gestellt. Dann geben Sie auf der Registerkarte Richtungsverhalten des Elements definieren die Parameter maximaler Drehmomentwinkel und Sektorbetrieb auf -45 bzw. 172 Grad ein.</w:t>
      </w:r>
    </w:p>
    <w:p w14:paraId="5CB642E8" w14:textId="582EA214" w:rsidR="00D25DAC" w:rsidRDefault="00D25DAC" w:rsidP="00D25DAC">
      <w:pPr>
        <w:pStyle w:val="AAS-Normal"/>
        <w:rPr>
          <w:lang w:val="es-ES"/>
        </w:rPr>
      </w:pPr>
      <w:r w:rsidRPr="00926D39">
        <w:rPr>
          <w:lang w:val="es-ES"/>
        </w:rPr>
        <w:t>En el siguiente paso, ejecutando el software AMPro y abriendo la sala de Sobrecorriente AMT, basta con ir a la sección de prueba de Parámetros de Objeto y crear la característica de prueba después de introducir la información. Tenga en cuenta que también es posible probar esta función utilizando el archivo Xrio. Aquí, el valor de ajuste de la corriente es igual a 1 amperio, TMS es 0,1. En la prueba de sobrecorriente, se requiere establecer dos parámetros ángulo de par máximo y funcionamiento del sector. Para ello desde la ventana de Sobrecorriente y la pestaña de Parámetros de Relé, se selecciona la opción direccional y desde la pestaña de Elemento, se coloca la sección Direccional hacia adelante. Luego se entra en la pestaña Definir Comportamiento Direccional del Elemento y los parámetros ángulo de par máximo y funcionamiento del sector son iguales a -45 y 172 grados, respectivamente.</w:t>
      </w:r>
    </w:p>
    <w:p w14:paraId="7A375569" w14:textId="77777777" w:rsidR="00915607" w:rsidRDefault="00915607" w:rsidP="006A1AAA">
      <w:pPr>
        <w:pStyle w:val="AAF-Normal"/>
      </w:pPr>
      <w:r w:rsidRPr="00915607">
        <w:t>À l'étape suivante, en exécutant le logiciel AMPro et en ouvrant la ROM de surintensité AMT, il suffit d'aller dans la section Paramètres de l'objet de test et après avoir entré les informations, créez la caractéristique de test. Faites attention qu'il est possible de tester cette fonction à l'aide du fichier Xrio. Ici, la valeur de réglage du courant est égale à 1 ampère, TMS est égal à 0,1. Dans le test de surintensité directionnelle, deux paramètres, l'angle de couple maximal et le fonctionnement du secteur, doivent être définis. C’est pour quoi, l'option Directionnelle est sélectionnée dans la fenêtre Surintensité et l'onglet Paramètres de relais, et la section Directionnelle est définie sur en avant dans l'onglet Élément. Ensuite, accédez à l'onglet Définir le comportement directionnel de l'élément et les paramètres Angle de couple maximal et Opération de secteur sont définis sur -45 et 172 degrés, respectivement</w:t>
      </w:r>
      <w:r w:rsidRPr="00915607">
        <w:rPr>
          <w:rtl/>
        </w:rPr>
        <w:t>.</w:t>
      </w:r>
    </w:p>
    <w:p w14:paraId="29EB5D6B" w14:textId="493E6862" w:rsidR="00837FB9" w:rsidRDefault="00837FB9" w:rsidP="00837FB9">
      <w:pPr>
        <w:pStyle w:val="AAA-MatnAsli"/>
        <w:rPr>
          <w:lang w:val="de-DE"/>
        </w:rPr>
      </w:pPr>
      <w:r w:rsidRPr="00837FB9">
        <w:rPr>
          <w:rFonts w:hint="cs"/>
          <w:rtl/>
          <w:lang w:val="de-DE"/>
        </w:rPr>
        <w:t xml:space="preserve">در رله‌های اضافه جریان جهت دار، به منظور عملکرد بهتر رله در جهت سنجی و رسیدن به مقدار </w:t>
      </w:r>
      <w:r w:rsidRPr="00837FB9">
        <w:t>MTA</w:t>
      </w:r>
      <w:r w:rsidRPr="00837FB9">
        <w:rPr>
          <w:rFonts w:hint="cs"/>
          <w:rtl/>
          <w:lang w:val="de-DE"/>
        </w:rPr>
        <w:t xml:space="preserve">، از چرخش زاویه ولتاژ مرجع استفاده می‌شود. ناحیه عملکرد یا ناحیه </w:t>
      </w:r>
      <w:r w:rsidRPr="00837FB9">
        <w:t>Forward</w:t>
      </w:r>
      <w:r w:rsidRPr="00837FB9">
        <w:rPr>
          <w:rFonts w:hint="cs"/>
          <w:rtl/>
          <w:lang w:val="de-DE"/>
        </w:rPr>
        <w:t xml:space="preserve"> در این رله از131- درجه تا 41+ درجه تنظیم شده است. </w:t>
      </w:r>
    </w:p>
    <w:p w14:paraId="787AC82C" w14:textId="1B4D4465" w:rsidR="00FF0477" w:rsidRPr="00FF0477" w:rsidRDefault="00FF0477" w:rsidP="00FF0477">
      <w:pPr>
        <w:pStyle w:val="AAAR-Normal"/>
        <w:jc w:val="left"/>
        <w:rPr>
          <w:rFonts w:cs="B Nazanin"/>
          <w:rtl/>
        </w:rPr>
      </w:pPr>
      <w:r>
        <w:rPr>
          <w:rFonts w:hint="cs"/>
          <w:rtl/>
        </w:rPr>
        <w:t>قریبا...</w:t>
      </w:r>
    </w:p>
    <w:p w14:paraId="0A032A91" w14:textId="74890189" w:rsidR="00F86D14" w:rsidRDefault="00F86D14" w:rsidP="000965EE">
      <w:pPr>
        <w:pStyle w:val="AAE-Normal"/>
        <w:rPr>
          <w:lang w:val="de-DE"/>
        </w:rPr>
      </w:pPr>
      <w:r w:rsidRPr="00F86D14">
        <w:rPr>
          <w:lang w:val="de-DE"/>
        </w:rPr>
        <w:t xml:space="preserve">In </w:t>
      </w:r>
      <w:r w:rsidR="00E65E1B">
        <w:rPr>
          <w:lang w:val="de-DE"/>
        </w:rPr>
        <w:t xml:space="preserve">directional </w:t>
      </w:r>
      <w:r w:rsidRPr="00F86D14">
        <w:rPr>
          <w:lang w:val="de-DE"/>
        </w:rPr>
        <w:t xml:space="preserve">overcurrent relays, </w:t>
      </w:r>
      <w:r w:rsidR="000965EE" w:rsidRPr="000965EE">
        <w:rPr>
          <w:lang w:val="de-DE"/>
        </w:rPr>
        <w:t xml:space="preserve">In order to better </w:t>
      </w:r>
      <w:r w:rsidR="000965EE">
        <w:rPr>
          <w:lang w:val="de-DE"/>
        </w:rPr>
        <w:t>performance of relay,</w:t>
      </w:r>
      <w:r w:rsidR="000965EE" w:rsidRPr="000965EE">
        <w:rPr>
          <w:lang w:val="de-DE"/>
        </w:rPr>
        <w:t xml:space="preserve"> </w:t>
      </w:r>
      <w:r w:rsidR="000965EE">
        <w:rPr>
          <w:lang w:val="de-DE"/>
        </w:rPr>
        <w:t>i</w:t>
      </w:r>
      <w:r w:rsidR="000965EE" w:rsidRPr="000965EE">
        <w:rPr>
          <w:lang w:val="de-DE"/>
        </w:rPr>
        <w:t>n orientation and reaching the MTA</w:t>
      </w:r>
      <w:r w:rsidR="000965EE">
        <w:rPr>
          <w:lang w:val="de-DE"/>
        </w:rPr>
        <w:t xml:space="preserve"> value</w:t>
      </w:r>
      <w:r w:rsidR="000965EE" w:rsidRPr="00747198">
        <w:rPr>
          <w:lang w:val="de-DE"/>
        </w:rPr>
        <w:t xml:space="preserve"> ,</w:t>
      </w:r>
      <w:r w:rsidR="000965EE">
        <w:rPr>
          <w:lang w:val="de-DE"/>
        </w:rPr>
        <w:t>t</w:t>
      </w:r>
      <w:r w:rsidR="000965EE" w:rsidRPr="000965EE">
        <w:rPr>
          <w:lang w:val="de-DE"/>
        </w:rPr>
        <w:t>he rotation of the reference voltage angle is used.</w:t>
      </w:r>
      <w:r w:rsidRPr="00F86D14">
        <w:rPr>
          <w:lang w:val="de-DE"/>
        </w:rPr>
        <w:t xml:space="preserve">. The performance area or forward area in this relay is set from -131 degrees to +41 degrees. </w:t>
      </w:r>
    </w:p>
    <w:p w14:paraId="334B4097" w14:textId="77777777" w:rsidR="006A2A78" w:rsidRDefault="006A2A78" w:rsidP="006A2A78">
      <w:pPr>
        <w:pStyle w:val="AAG-Normal"/>
      </w:pPr>
      <w:r w:rsidRPr="006A2715">
        <w:t>Bei gerichteten Überstromrelais wird zur Verbesserung der Leistung des Relais bei der Ausrichtung und dem Erreichen des MTA-Werts die Drehung des Referenzspannungswinkels verwendet. Der Leistungsbereich oder Vorwärtsbereich in diesem Relais ist von -131 Grad bis +41 Grad eingestellt.</w:t>
      </w:r>
    </w:p>
    <w:p w14:paraId="71F5E3F0" w14:textId="269092E9" w:rsidR="00D25DAC" w:rsidRDefault="00D25DAC" w:rsidP="00D25DAC">
      <w:pPr>
        <w:pStyle w:val="AAS-Normal"/>
        <w:rPr>
          <w:lang w:val="de-DE"/>
        </w:rPr>
      </w:pPr>
      <w:r w:rsidRPr="00926D39">
        <w:rPr>
          <w:lang w:val="de-DE"/>
        </w:rPr>
        <w:t>En los relés de sobrecorriente direccional, Con el fin de mejorar el rendimiento del relé, en la orientación y alcanzar el valor MTA, la rotación del ángulo de tensión de referencia se utiliza. El área de rendimiento o área de avance en este relé se establece de -131 grados a +41 grados.</w:t>
      </w:r>
    </w:p>
    <w:p w14:paraId="66B10C4F" w14:textId="77777777" w:rsidR="00915607" w:rsidRDefault="00915607" w:rsidP="006A1AAA">
      <w:pPr>
        <w:pStyle w:val="AAF-Normal"/>
        <w:rPr>
          <w:lang w:val="de-DE"/>
        </w:rPr>
      </w:pPr>
      <w:r w:rsidRPr="00915607">
        <w:rPr>
          <w:lang w:val="de-DE"/>
        </w:rPr>
        <w:t>Dans les relais directionnels à maximum de courant, la rotation angulaire de la tension de référence est utilisée pour avoir de meilleures performances du relais en mesure directionnelle et d'atteindre la valeur MTA. La zone de performance ou zone avant de ce relais est réglée de -131 degrés à +41 degrés</w:t>
      </w:r>
      <w:r w:rsidRPr="00915607">
        <w:rPr>
          <w:rtl/>
          <w:lang w:val="de-DE"/>
        </w:rPr>
        <w:t>.</w:t>
      </w:r>
    </w:p>
    <w:p w14:paraId="4E1D6DCE" w14:textId="47E63CA3" w:rsidR="00837FB9" w:rsidRDefault="00837FB9" w:rsidP="00837FB9">
      <w:pPr>
        <w:pStyle w:val="AAA-MatnAsli"/>
        <w:rPr>
          <w:lang w:val="de-DE"/>
        </w:rPr>
      </w:pPr>
      <w:r w:rsidRPr="00837FB9">
        <w:rPr>
          <w:rFonts w:hint="cs"/>
          <w:rtl/>
          <w:lang w:val="de-DE"/>
        </w:rPr>
        <w:t>به منظور بررسی فانکشن اضافه جریان جهتی، علاوه بر زمان عملکرد و جریان، باید زاویه عملکرد هم بررسی شود. به این منظور تست‌های زمان عملکرد به همراه تست دامنه و فاز انجام می‌شود.</w:t>
      </w:r>
    </w:p>
    <w:p w14:paraId="5110F468" w14:textId="1E09D060" w:rsidR="00FF0477" w:rsidRPr="00FF0477" w:rsidRDefault="00FF0477" w:rsidP="00FF0477">
      <w:pPr>
        <w:pStyle w:val="AAAR-Normal"/>
        <w:jc w:val="left"/>
        <w:rPr>
          <w:rFonts w:cs="B Nazanin"/>
          <w:rtl/>
        </w:rPr>
      </w:pPr>
      <w:r>
        <w:rPr>
          <w:rFonts w:hint="cs"/>
          <w:rtl/>
        </w:rPr>
        <w:t>قریبا...</w:t>
      </w:r>
    </w:p>
    <w:p w14:paraId="77CBC935" w14:textId="77777777" w:rsidR="006D0E19" w:rsidRDefault="00F86D14" w:rsidP="000965EE">
      <w:pPr>
        <w:pStyle w:val="AAE-Normal"/>
        <w:rPr>
          <w:lang w:val="de-DE"/>
        </w:rPr>
      </w:pPr>
      <w:r w:rsidRPr="00F86D14">
        <w:rPr>
          <w:lang w:val="de-DE"/>
        </w:rPr>
        <w:t xml:space="preserve">In order to investigate the </w:t>
      </w:r>
      <w:r w:rsidR="000965EE">
        <w:rPr>
          <w:lang w:val="de-DE"/>
        </w:rPr>
        <w:t>directional overcurrent</w:t>
      </w:r>
      <w:r w:rsidRPr="00F86D14">
        <w:rPr>
          <w:lang w:val="de-DE"/>
        </w:rPr>
        <w:t xml:space="preserve"> function, in addition to the time of operation and </w:t>
      </w:r>
      <w:r w:rsidR="000965EE">
        <w:rPr>
          <w:lang w:val="de-DE"/>
        </w:rPr>
        <w:t>current</w:t>
      </w:r>
      <w:r w:rsidRPr="00F86D14">
        <w:rPr>
          <w:lang w:val="de-DE"/>
        </w:rPr>
        <w:t>, the angle of performance should also be investigated. For this purpose, performance time tests are performed along with amplitude and phase tests.</w:t>
      </w:r>
    </w:p>
    <w:p w14:paraId="3440E7C7" w14:textId="77777777" w:rsidR="006A2A78" w:rsidRDefault="006A2A78" w:rsidP="006A2A78">
      <w:pPr>
        <w:pStyle w:val="AAG-Normal"/>
      </w:pPr>
      <w:r w:rsidRPr="006A2715">
        <w:t>Um die Funktion des gerichteten Überstroms zu untersuchen, sollte neben der Betriebszeit und dem Strom auch der Leistungswinkel untersucht werden. Zu diesem Zweck werden neben Amplituden- und Phasentests auch Leistungszeittests durchgeführt.</w:t>
      </w:r>
    </w:p>
    <w:p w14:paraId="371DA09A" w14:textId="3BF5921D" w:rsidR="00D25DAC" w:rsidRDefault="00D25DAC" w:rsidP="00D25DAC">
      <w:pPr>
        <w:pStyle w:val="AAS-Normal"/>
        <w:rPr>
          <w:lang w:val="de-DE"/>
        </w:rPr>
      </w:pPr>
      <w:r w:rsidRPr="00926D39">
        <w:rPr>
          <w:lang w:val="de-DE"/>
        </w:rPr>
        <w:t>Para investigar la función de sobrecorriente direccional, además del tiempo de funcionamiento y la corriente, también debe investigarse el ángulo de rendimiento. Para ello, se realizan pruebas de tiempo de funcionamiento junto con pruebas de amplitud y fase.</w:t>
      </w:r>
    </w:p>
    <w:p w14:paraId="6B73C724" w14:textId="77777777" w:rsidR="00915607" w:rsidRDefault="00915607" w:rsidP="006A1AAA">
      <w:pPr>
        <w:pStyle w:val="AAF-Normal"/>
        <w:rPr>
          <w:lang w:val="de-DE"/>
        </w:rPr>
      </w:pPr>
      <w:r w:rsidRPr="00915607">
        <w:rPr>
          <w:lang w:val="de-DE"/>
        </w:rPr>
        <w:t>Afin de vérifier la fonction de surintensité directionnelle, en plus du temps et du courant de fonctionnement, l'angle de fonctionnement doit également être vérifié. À cette fin, des tests de temps de fonctionnement sont effectués ainsi que des tests d'amplitude et de phase</w:t>
      </w:r>
      <w:r w:rsidRPr="00915607">
        <w:rPr>
          <w:rtl/>
          <w:lang w:val="de-DE"/>
        </w:rPr>
        <w:t>.</w:t>
      </w:r>
    </w:p>
    <w:p w14:paraId="5A0A4DDA" w14:textId="5198BC11" w:rsidR="00837FB9" w:rsidRDefault="00837FB9" w:rsidP="00837FB9">
      <w:pPr>
        <w:pStyle w:val="AAA-MatnAsli"/>
        <w:rPr>
          <w:lang w:val="de-DE"/>
        </w:rPr>
      </w:pPr>
      <w:r w:rsidRPr="00837FB9">
        <w:rPr>
          <w:rFonts w:hint="cs"/>
          <w:rtl/>
          <w:lang w:val="de-DE"/>
        </w:rPr>
        <w:t>در تست زمانی، دقت زمان عملکرد، بررسی شده و در تست دامنه و فاز، تشخیص و ارزیابی دقت جریان واقعی و زاویه واقعی آستانه عملکرد و آستانه ریست شدن مدنظر است.</w:t>
      </w:r>
    </w:p>
    <w:p w14:paraId="7F14A9DF" w14:textId="7FEFE772" w:rsidR="00FF0477" w:rsidRPr="00FF0477" w:rsidRDefault="00FF0477" w:rsidP="00FF0477">
      <w:pPr>
        <w:pStyle w:val="AAAR-Normal"/>
        <w:jc w:val="left"/>
        <w:rPr>
          <w:rFonts w:cs="B Nazanin"/>
          <w:rtl/>
        </w:rPr>
      </w:pPr>
      <w:r>
        <w:rPr>
          <w:rFonts w:hint="cs"/>
          <w:rtl/>
        </w:rPr>
        <w:t>قریبا...</w:t>
      </w:r>
    </w:p>
    <w:p w14:paraId="320DAEA6" w14:textId="0A4A40C8" w:rsidR="00F86D14" w:rsidRDefault="00F86D14" w:rsidP="006D0E19">
      <w:pPr>
        <w:pStyle w:val="AAE-Normal"/>
        <w:rPr>
          <w:lang w:val="de-DE"/>
        </w:rPr>
      </w:pPr>
      <w:r w:rsidRPr="00F86D14">
        <w:rPr>
          <w:lang w:val="de-DE"/>
        </w:rPr>
        <w:t>In the time test, the accuracy of the performance time is investigated and in the amplitude and phase test, the detection and evaluation of the accuracy of the actual</w:t>
      </w:r>
      <w:r w:rsidR="006D0E19">
        <w:rPr>
          <w:lang w:val="de-DE"/>
        </w:rPr>
        <w:t xml:space="preserve"> current</w:t>
      </w:r>
      <w:r w:rsidRPr="00F86D14">
        <w:rPr>
          <w:lang w:val="de-DE"/>
        </w:rPr>
        <w:t xml:space="preserve"> and the actual angle of the performance threshold and reset threshold are considered.</w:t>
      </w:r>
    </w:p>
    <w:p w14:paraId="71B6A2C6" w14:textId="77777777" w:rsidR="006A2A78" w:rsidRDefault="006A2A78" w:rsidP="006A2A78">
      <w:pPr>
        <w:pStyle w:val="AAG-Normal"/>
      </w:pPr>
      <w:r w:rsidRPr="006A2715">
        <w:t>Bei der Zeitprüfung wird die Genauigkeit der Leistungszeit untersucht, und bei der Amplituden- und Phasenprüfung werden die Erfassung und Bewertung der Genauigkeit des tatsächlichen Stroms und des tatsächlichen Winkels der Leistungsschwelle und der Rücksetzschwelle berücksichtigt.</w:t>
      </w:r>
    </w:p>
    <w:p w14:paraId="0DDA4085" w14:textId="5241F592" w:rsidR="00D25DAC" w:rsidRDefault="00D25DAC" w:rsidP="00D25DAC">
      <w:pPr>
        <w:pStyle w:val="AAS-Normal"/>
        <w:rPr>
          <w:lang w:val="de-DE"/>
        </w:rPr>
      </w:pPr>
      <w:r w:rsidRPr="00926D39">
        <w:rPr>
          <w:lang w:val="de-DE"/>
        </w:rPr>
        <w:t>En la prueba de tiempo, se investiga la exactitud del tiempo de rendimiento y en la prueba de amplitud y fase, se considera la detección y evaluación de la exactitud de la corriente real y el ángulo real del umbral de rendimiento y del umbral de reinicio.</w:t>
      </w:r>
    </w:p>
    <w:p w14:paraId="4E4FD5F2" w14:textId="77777777" w:rsidR="00915607" w:rsidRDefault="00915607" w:rsidP="006A1AAA">
      <w:pPr>
        <w:pStyle w:val="AAF-Normal"/>
        <w:rPr>
          <w:lang w:val="de-DE"/>
        </w:rPr>
      </w:pPr>
      <w:r w:rsidRPr="00915607">
        <w:rPr>
          <w:lang w:val="de-DE"/>
        </w:rPr>
        <w:t>Dans le test de temps, la précision du temps de fonctionnement est vérifiée, et dans le test d'amplitude et de phase, la détection et l'évaluation de la précision du courant réel et de l'angle réel du seuil de fonctionnement et du seuil de réinitialisation sont destinés</w:t>
      </w:r>
      <w:r w:rsidRPr="00915607">
        <w:rPr>
          <w:rtl/>
          <w:lang w:val="de-DE"/>
        </w:rPr>
        <w:t xml:space="preserve">. </w:t>
      </w:r>
    </w:p>
    <w:p w14:paraId="7F474E47" w14:textId="7D9EC09A" w:rsidR="00837FB9" w:rsidRDefault="00837FB9" w:rsidP="00837FB9">
      <w:pPr>
        <w:pStyle w:val="AAA-MatnAsli"/>
        <w:rPr>
          <w:lang w:val="de-DE"/>
        </w:rPr>
      </w:pPr>
      <w:r w:rsidRPr="00837FB9">
        <w:rPr>
          <w:rFonts w:hint="cs"/>
          <w:rtl/>
          <w:lang w:val="de-DE"/>
        </w:rPr>
        <w:t xml:space="preserve">در رله </w:t>
      </w:r>
      <w:r w:rsidRPr="00837FB9">
        <w:t>AMR</w:t>
      </w:r>
      <w:r w:rsidRPr="00837FB9">
        <w:rPr>
          <w:rFonts w:hint="cs"/>
          <w:rtl/>
          <w:lang w:val="de-DE"/>
        </w:rPr>
        <w:t xml:space="preserve"> وبکو از روش </w:t>
      </w:r>
      <w:r w:rsidRPr="00837FB9">
        <w:t>Cross Polarized</w:t>
      </w:r>
      <w:r w:rsidRPr="00837FB9">
        <w:rPr>
          <w:rFonts w:hint="cs"/>
          <w:rtl/>
          <w:lang w:val="de-DE"/>
        </w:rPr>
        <w:t xml:space="preserve"> یعنی بهره‌گیری از فازهای سالم برای تشخیص جهت خطا استفاده می‌شود. به عنوان نمونه، در صورت بروز خطا در فاز </w:t>
      </w:r>
      <w:r w:rsidRPr="00837FB9">
        <w:t>A</w:t>
      </w:r>
      <w:r w:rsidRPr="00837FB9">
        <w:rPr>
          <w:rFonts w:hint="cs"/>
          <w:rtl/>
          <w:lang w:val="de-DE"/>
        </w:rPr>
        <w:t xml:space="preserve">، رله از ولتاژ مرجع </w:t>
      </w:r>
      <w:r w:rsidRPr="00837FB9">
        <w:t>V</w:t>
      </w:r>
      <w:r w:rsidRPr="00837FB9">
        <w:rPr>
          <w:vertAlign w:val="subscript"/>
        </w:rPr>
        <w:t>BC</w:t>
      </w:r>
      <w:r w:rsidRPr="00837FB9">
        <w:rPr>
          <w:rFonts w:hint="cs"/>
          <w:rtl/>
          <w:lang w:val="de-DE"/>
        </w:rPr>
        <w:t xml:space="preserve"> و جریان </w:t>
      </w:r>
      <w:r w:rsidRPr="00837FB9">
        <w:t>I</w:t>
      </w:r>
      <w:r w:rsidRPr="00837FB9">
        <w:rPr>
          <w:vertAlign w:val="subscript"/>
        </w:rPr>
        <w:t>A</w:t>
      </w:r>
      <w:r w:rsidRPr="00837FB9">
        <w:rPr>
          <w:rFonts w:hint="cs"/>
          <w:rtl/>
          <w:lang w:val="de-DE"/>
        </w:rPr>
        <w:t xml:space="preserve"> برای تشخیص جهت جریان خطا استفاده می‌کند. </w:t>
      </w:r>
      <w:r>
        <w:rPr>
          <w:rFonts w:hint="cs"/>
          <w:rtl/>
          <w:lang w:val="de-DE"/>
        </w:rPr>
        <w:t xml:space="preserve"> </w:t>
      </w:r>
      <w:r w:rsidRPr="00837FB9">
        <w:rPr>
          <w:rFonts w:hint="cs"/>
          <w:rtl/>
          <w:lang w:val="de-DE"/>
        </w:rPr>
        <w:t xml:space="preserve">ناحیه </w:t>
      </w:r>
      <w:r w:rsidRPr="00837FB9">
        <w:t>Forward</w:t>
      </w:r>
      <w:r w:rsidRPr="00837FB9">
        <w:rPr>
          <w:rFonts w:hint="cs"/>
          <w:rtl/>
          <w:lang w:val="de-DE"/>
        </w:rPr>
        <w:t xml:space="preserve"> یا </w:t>
      </w:r>
      <w:r w:rsidRPr="00837FB9">
        <w:t>Reverse</w:t>
      </w:r>
      <w:r w:rsidRPr="00837FB9">
        <w:rPr>
          <w:rFonts w:hint="cs"/>
          <w:rtl/>
          <w:lang w:val="de-DE"/>
        </w:rPr>
        <w:t xml:space="preserve"> یعنی بخشی که رله باید در آن خطا را تشخیص دهد با زاویه شروع و زاویه پایان مشخص خواهد شد. </w:t>
      </w:r>
    </w:p>
    <w:p w14:paraId="54CCEDF1" w14:textId="67007C28" w:rsidR="00FF0477" w:rsidRPr="00FF0477" w:rsidRDefault="00FF0477" w:rsidP="00FF0477">
      <w:pPr>
        <w:pStyle w:val="AAAR-Normal"/>
        <w:jc w:val="left"/>
        <w:rPr>
          <w:rFonts w:cs="B Nazanin"/>
          <w:rtl/>
        </w:rPr>
      </w:pPr>
      <w:r>
        <w:rPr>
          <w:rFonts w:hint="cs"/>
          <w:rtl/>
        </w:rPr>
        <w:t>قریبا...</w:t>
      </w:r>
    </w:p>
    <w:p w14:paraId="76F91AD2" w14:textId="4B4986CF" w:rsidR="00F069D0" w:rsidRDefault="00F069D0" w:rsidP="006D0E19">
      <w:pPr>
        <w:pStyle w:val="AAE-Normal"/>
        <w:rPr>
          <w:lang w:val="de-DE"/>
        </w:rPr>
      </w:pPr>
      <w:r w:rsidRPr="00F069D0">
        <w:rPr>
          <w:lang w:val="de-DE"/>
        </w:rPr>
        <w:t>Cross P</w:t>
      </w:r>
      <w:r w:rsidR="006D0E19">
        <w:rPr>
          <w:lang w:val="de-DE"/>
        </w:rPr>
        <w:t>olarized method is used in AMR Vebk</w:t>
      </w:r>
      <w:r w:rsidRPr="00F069D0">
        <w:rPr>
          <w:lang w:val="de-DE"/>
        </w:rPr>
        <w:t xml:space="preserve">o relay, i.e. using healthy phases to detect fault direction. For example, in case of </w:t>
      </w:r>
      <w:r w:rsidR="006D0E19">
        <w:rPr>
          <w:lang w:val="de-DE"/>
        </w:rPr>
        <w:t>fault</w:t>
      </w:r>
      <w:r w:rsidRPr="00F069D0">
        <w:rPr>
          <w:lang w:val="de-DE"/>
        </w:rPr>
        <w:t xml:space="preserve">s in phase A, the relay uses VBC reference voltage and IA current to detect the fault current direction. The Forward or Reverse area means the part where the relay must detect the </w:t>
      </w:r>
      <w:r w:rsidR="006D0E19">
        <w:rPr>
          <w:lang w:val="de-DE"/>
        </w:rPr>
        <w:t>fault</w:t>
      </w:r>
      <w:r w:rsidRPr="00F069D0">
        <w:rPr>
          <w:lang w:val="de-DE"/>
        </w:rPr>
        <w:t xml:space="preserve"> will be determined by the start angle and end angle. </w:t>
      </w:r>
    </w:p>
    <w:p w14:paraId="7AC55096" w14:textId="77777777" w:rsidR="006A2A78" w:rsidRPr="006A2715" w:rsidRDefault="006A2A78" w:rsidP="006A2A78">
      <w:pPr>
        <w:pStyle w:val="AAG-Normal"/>
      </w:pPr>
      <w:r w:rsidRPr="006A2715">
        <w:t>Cross Polarized method is used in AMR Vebko relay, i.e. using healthy phases to detect fault direction. For example, in case of faults in phase A, the relay uses VBC reference voltage and IA current to detect the fault current direction. The Forward or Reverse area means the part where the relay must detect the fault will be determined by the start angle and end angle.</w:t>
      </w:r>
    </w:p>
    <w:p w14:paraId="7866A0AF" w14:textId="78645CDC" w:rsidR="00D25DAC" w:rsidRDefault="00D25DAC" w:rsidP="00D25DAC">
      <w:pPr>
        <w:pStyle w:val="AAS-Normal"/>
        <w:rPr>
          <w:lang w:val="de-DE"/>
        </w:rPr>
      </w:pPr>
      <w:r w:rsidRPr="000E51FD">
        <w:rPr>
          <w:lang w:val="de-DE"/>
        </w:rPr>
        <w:t>En el relé AMR Vebko se utiliza el método de polarización cruzada, es decir, se utilizan las fases sanas para detectar la dirección de la falta. Por ejemplo, en caso de fallo en la fase A, el relé utiliza la tensión de referencia VBC y la corriente IA para detectar el sentido de la corriente de fallo. La zona de avance o retroceso significa que la parte en la que el relé debe detectar la falta estará determinada por el ángulo inicial y el ángulo final.</w:t>
      </w:r>
    </w:p>
    <w:p w14:paraId="7F97F394" w14:textId="408E5F59" w:rsidR="00915607" w:rsidRPr="00837FB9" w:rsidRDefault="00915607" w:rsidP="00633E85">
      <w:pPr>
        <w:pStyle w:val="AAF-Normal"/>
        <w:rPr>
          <w:rtl/>
          <w:lang w:val="de-DE"/>
        </w:rPr>
      </w:pPr>
      <w:r w:rsidRPr="00915607">
        <w:rPr>
          <w:lang w:val="de-DE"/>
        </w:rPr>
        <w:t xml:space="preserve">Dans le relais AMR de </w:t>
      </w:r>
      <w:r>
        <w:rPr>
          <w:lang w:val="de-DE"/>
        </w:rPr>
        <w:t>Vebko</w:t>
      </w:r>
      <w:r w:rsidRPr="00915607">
        <w:rPr>
          <w:lang w:val="de-DE"/>
        </w:rPr>
        <w:t>, la méthode Cross Polarized est utilisée, c'est-à-dire l'utilisation de phases saines pour détecter la direction de l'erreur. Par exemple, s'il y a un défaut dans la phase A, le relais utilise la tension de référence VBC et le courant IA pour détecter le sens du courant de défaut. La zone avant ou arrière, c'est-à-dire la partie où le relais doit détecter l'erreur, sera déterminée par l'angle de départ et l'angle de fin.</w:t>
      </w:r>
    </w:p>
    <w:p w14:paraId="3BB2B031" w14:textId="18A7F4EF" w:rsidR="00837FB9" w:rsidRDefault="00837FB9" w:rsidP="00837FB9">
      <w:pPr>
        <w:pStyle w:val="Heading3"/>
      </w:pPr>
      <w:r w:rsidRPr="00837FB9">
        <w:t>Time Test</w:t>
      </w:r>
    </w:p>
    <w:p w14:paraId="7E6C2599" w14:textId="25F44E6F" w:rsidR="00FF0477" w:rsidRPr="00FF0477" w:rsidRDefault="00FF0477" w:rsidP="00FF0477">
      <w:pPr>
        <w:pStyle w:val="AAAR-Normal"/>
        <w:jc w:val="left"/>
        <w:rPr>
          <w:rFonts w:cs="B Nazanin"/>
        </w:rPr>
      </w:pPr>
      <w:r>
        <w:rPr>
          <w:rFonts w:hint="cs"/>
          <w:rtl/>
        </w:rPr>
        <w:t>قریبا..</w:t>
      </w:r>
    </w:p>
    <w:p w14:paraId="32EA7E21" w14:textId="53CD38CA" w:rsidR="00633E85" w:rsidRDefault="00F069D0" w:rsidP="00633E85">
      <w:pPr>
        <w:pStyle w:val="AAE-Normal"/>
      </w:pPr>
      <w:r>
        <w:t>Test Test</w:t>
      </w:r>
    </w:p>
    <w:p w14:paraId="1307A86A" w14:textId="77777777" w:rsidR="006A2A78" w:rsidRDefault="006A2A78" w:rsidP="006A2A78">
      <w:pPr>
        <w:pStyle w:val="AAG-Normal"/>
      </w:pPr>
      <w:r w:rsidRPr="00FC40D6">
        <w:t>Zeit-Test</w:t>
      </w:r>
    </w:p>
    <w:p w14:paraId="4F131781" w14:textId="63900351" w:rsidR="00D25DAC" w:rsidRDefault="00D25DAC" w:rsidP="00D25DAC">
      <w:pPr>
        <w:pStyle w:val="AAS-Normal"/>
      </w:pPr>
      <w:r w:rsidRPr="000E51FD">
        <w:t>Prueba Prueba</w:t>
      </w:r>
    </w:p>
    <w:p w14:paraId="01CEE1C8" w14:textId="77777777" w:rsidR="00915607" w:rsidRDefault="00915607" w:rsidP="006A1AAA">
      <w:pPr>
        <w:pStyle w:val="AAF-Normal"/>
      </w:pPr>
      <w:r w:rsidRPr="00915607">
        <w:t>Time Test</w:t>
      </w:r>
    </w:p>
    <w:p w14:paraId="511E29E2" w14:textId="5A86D60F" w:rsidR="00837FB9" w:rsidRDefault="00837FB9" w:rsidP="00837FB9">
      <w:pPr>
        <w:pStyle w:val="AAA-MatnAsli"/>
        <w:rPr>
          <w:lang w:val="de-DE"/>
        </w:rPr>
      </w:pPr>
      <w:r w:rsidRPr="00837FB9">
        <w:rPr>
          <w:rFonts w:hint="cs"/>
          <w:rtl/>
          <w:lang w:val="de-DE"/>
        </w:rPr>
        <w:t xml:space="preserve">به منظور تست فانکشن </w:t>
      </w:r>
      <w:r w:rsidRPr="00837FB9">
        <w:t>DOC</w:t>
      </w:r>
      <w:r w:rsidRPr="00837FB9">
        <w:rPr>
          <w:rFonts w:hint="cs"/>
          <w:rtl/>
          <w:lang w:val="de-DE"/>
        </w:rPr>
        <w:t xml:space="preserve"> سه استیت درنظر گرفته می‌شود. استیت اول به مدت ۵۰۰ میلی ثانیه، شرایط عادی یعنی ولتاژ نامی به همراه جریان صفر را تزریق خواهد کرد. </w:t>
      </w:r>
    </w:p>
    <w:p w14:paraId="2FA71D4E" w14:textId="66418B8F" w:rsidR="00FF0477" w:rsidRPr="00FF0477" w:rsidRDefault="00FF0477" w:rsidP="00FF0477">
      <w:pPr>
        <w:pStyle w:val="AAAR-Normal"/>
        <w:jc w:val="left"/>
        <w:rPr>
          <w:rFonts w:cs="B Nazanin"/>
          <w:rtl/>
        </w:rPr>
      </w:pPr>
      <w:r>
        <w:rPr>
          <w:rFonts w:hint="cs"/>
          <w:rtl/>
        </w:rPr>
        <w:t>قریبا...</w:t>
      </w:r>
    </w:p>
    <w:p w14:paraId="3DB755FD" w14:textId="795CA666" w:rsidR="00F069D0" w:rsidRDefault="00F069D0" w:rsidP="006D0E19">
      <w:pPr>
        <w:pStyle w:val="AAE-Normal"/>
        <w:rPr>
          <w:lang w:val="de-DE"/>
        </w:rPr>
      </w:pPr>
      <w:r w:rsidRPr="00F069D0">
        <w:rPr>
          <w:lang w:val="de-DE"/>
        </w:rPr>
        <w:t xml:space="preserve">In </w:t>
      </w:r>
      <w:r w:rsidR="006D0E19">
        <w:rPr>
          <w:lang w:val="de-DE"/>
        </w:rPr>
        <w:t>order to test the DOC function</w:t>
      </w:r>
      <w:r w:rsidRPr="00F069D0">
        <w:rPr>
          <w:lang w:val="de-DE"/>
        </w:rPr>
        <w:t>, three states are considered. The first stat</w:t>
      </w:r>
      <w:r w:rsidR="006D0E19">
        <w:rPr>
          <w:lang w:val="de-DE"/>
        </w:rPr>
        <w:t>e for 500 milliseconds, normal conditions</w:t>
      </w:r>
      <w:r w:rsidRPr="00F069D0">
        <w:rPr>
          <w:lang w:val="de-DE"/>
        </w:rPr>
        <w:t xml:space="preserve"> </w:t>
      </w:r>
      <w:r w:rsidR="006D0E19">
        <w:rPr>
          <w:lang w:val="de-DE"/>
        </w:rPr>
        <w:t xml:space="preserve">this </w:t>
      </w:r>
      <w:r w:rsidR="006D0E19" w:rsidRPr="006D0E19">
        <w:rPr>
          <w:lang w:val="de-DE"/>
        </w:rPr>
        <w:t>means that it will inject a nominal voltage with zero current.</w:t>
      </w:r>
    </w:p>
    <w:p w14:paraId="378A1652" w14:textId="77777777" w:rsidR="006A2A78" w:rsidRDefault="006A2A78" w:rsidP="006A2A78">
      <w:pPr>
        <w:pStyle w:val="AAG-Normal"/>
      </w:pPr>
      <w:r w:rsidRPr="006A2715">
        <w:t>Um die DOC-Funktion zu testen, werden drei Zustände betrachtet. Der erste Zustand für 500 Millisekunden, also unter normalen Bedingungen, bedeutet, dass eine Nennspannung mit Nullstrom eingespeist wird.</w:t>
      </w:r>
    </w:p>
    <w:p w14:paraId="68BD103C" w14:textId="04C37B2C" w:rsidR="00D25DAC" w:rsidRDefault="00D25DAC" w:rsidP="00D25DAC">
      <w:pPr>
        <w:pStyle w:val="AAS-Normal"/>
        <w:rPr>
          <w:lang w:val="de-DE"/>
        </w:rPr>
      </w:pPr>
      <w:r w:rsidRPr="000E51FD">
        <w:rPr>
          <w:lang w:val="de-DE"/>
        </w:rPr>
        <w:t>Para probar la función DOC, se consideran tres estados. El primer estado durante 500 milisegundos, condiciones normales esto significa que inyectará una tensión nominal con corriente cero.</w:t>
      </w:r>
    </w:p>
    <w:p w14:paraId="159B93F6" w14:textId="77777777" w:rsidR="00915607" w:rsidRDefault="00915607" w:rsidP="006A1AAA">
      <w:pPr>
        <w:pStyle w:val="AAF-Normal"/>
        <w:rPr>
          <w:lang w:val="de-DE"/>
        </w:rPr>
      </w:pPr>
      <w:r w:rsidRPr="00915607">
        <w:rPr>
          <w:lang w:val="de-DE"/>
        </w:rPr>
        <w:t>Pour tester la fonction DOC, trois états sont considérés. Le premier état pendant 500 millisecondes injectera des conditions normales, c'est-à-dire une tension nominale avec un courant nul</w:t>
      </w:r>
      <w:r w:rsidRPr="00915607">
        <w:rPr>
          <w:rtl/>
          <w:lang w:val="de-DE"/>
        </w:rPr>
        <w:t>.</w:t>
      </w:r>
    </w:p>
    <w:p w14:paraId="0D399407" w14:textId="38D9C65C" w:rsidR="00837FB9" w:rsidRDefault="00837FB9" w:rsidP="00837FB9">
      <w:pPr>
        <w:pStyle w:val="AAA-MatnAsli"/>
        <w:rPr>
          <w:lang w:val="de-DE"/>
        </w:rPr>
      </w:pPr>
      <w:r w:rsidRPr="00837FB9">
        <w:rPr>
          <w:rFonts w:hint="cs"/>
          <w:rtl/>
          <w:lang w:val="de-DE"/>
        </w:rPr>
        <w:t xml:space="preserve">در </w:t>
      </w:r>
      <w:r w:rsidRPr="00837FB9">
        <w:t>State</w:t>
      </w:r>
      <w:r w:rsidRPr="00837FB9">
        <w:rPr>
          <w:rFonts w:hint="cs"/>
          <w:rtl/>
          <w:lang w:val="de-DE"/>
        </w:rPr>
        <w:t xml:space="preserve"> دوم شرایط خطا اعمال شده و جریان برای تمامی فازهای </w:t>
      </w:r>
      <w:r w:rsidRPr="00837FB9">
        <w:t>L1E-L2E-L3E</w:t>
      </w:r>
      <w:r w:rsidRPr="00837FB9">
        <w:rPr>
          <w:rFonts w:hint="cs"/>
          <w:rtl/>
          <w:lang w:val="de-DE"/>
        </w:rPr>
        <w:t xml:space="preserve"> در محدوده ۲ الی ۴ برابر جریان نامی انتخاب می‌شود. مدت زمان این استیت باید از زمان نامی تریپ رله بیشتر باشد. </w:t>
      </w:r>
    </w:p>
    <w:p w14:paraId="71298EF0" w14:textId="5084F6F5" w:rsidR="00FF0477" w:rsidRPr="00FF0477" w:rsidRDefault="00FF0477" w:rsidP="00FF0477">
      <w:pPr>
        <w:pStyle w:val="AAAR-Normal"/>
        <w:jc w:val="left"/>
        <w:rPr>
          <w:rFonts w:cs="B Nazanin"/>
          <w:rtl/>
        </w:rPr>
      </w:pPr>
      <w:r>
        <w:rPr>
          <w:rFonts w:hint="cs"/>
          <w:rtl/>
        </w:rPr>
        <w:t>قریبا...</w:t>
      </w:r>
    </w:p>
    <w:p w14:paraId="1E97E3EC" w14:textId="4BB2D43E" w:rsidR="00F069D0" w:rsidRDefault="00F069D0" w:rsidP="008A1C39">
      <w:pPr>
        <w:pStyle w:val="AAE-Normal"/>
        <w:rPr>
          <w:lang w:val="de-DE"/>
        </w:rPr>
      </w:pPr>
      <w:r w:rsidRPr="00F069D0">
        <w:rPr>
          <w:lang w:val="de-DE"/>
        </w:rPr>
        <w:t xml:space="preserve">In the second state, the </w:t>
      </w:r>
      <w:r w:rsidR="008A1C39">
        <w:rPr>
          <w:lang w:val="de-DE"/>
        </w:rPr>
        <w:t>fault</w:t>
      </w:r>
      <w:r w:rsidRPr="00F069D0">
        <w:rPr>
          <w:lang w:val="de-DE"/>
        </w:rPr>
        <w:t xml:space="preserve"> conditions are applied and the </w:t>
      </w:r>
      <w:r w:rsidR="008A1C39">
        <w:rPr>
          <w:lang w:val="de-DE"/>
        </w:rPr>
        <w:t>current</w:t>
      </w:r>
      <w:r w:rsidRPr="00F069D0">
        <w:rPr>
          <w:lang w:val="de-DE"/>
        </w:rPr>
        <w:t xml:space="preserve"> is selected for all phases of L1E-L2E-L3E in the range of 2 to 4 times the n</w:t>
      </w:r>
      <w:r w:rsidR="008A1C39">
        <w:rPr>
          <w:lang w:val="de-DE"/>
        </w:rPr>
        <w:t>ominal</w:t>
      </w:r>
      <w:r w:rsidRPr="00F069D0">
        <w:rPr>
          <w:lang w:val="de-DE"/>
        </w:rPr>
        <w:t xml:space="preserve"> current. The duration of this state should be greater than the</w:t>
      </w:r>
      <w:r w:rsidR="008A1C39">
        <w:rPr>
          <w:lang w:val="de-DE"/>
        </w:rPr>
        <w:t xml:space="preserve"> nominal</w:t>
      </w:r>
      <w:r w:rsidRPr="00F069D0">
        <w:rPr>
          <w:lang w:val="de-DE"/>
        </w:rPr>
        <w:t xml:space="preserve"> time of the relay trip. </w:t>
      </w:r>
    </w:p>
    <w:p w14:paraId="2CA5D4B6" w14:textId="77777777" w:rsidR="006A2A78" w:rsidRDefault="006A2A78" w:rsidP="006A2A78">
      <w:pPr>
        <w:pStyle w:val="AAG-Normal"/>
      </w:pPr>
      <w:r w:rsidRPr="006A2715">
        <w:t>Im zweiten Zustand liegen die Fehlerbedingungen vor, und der Strom wird für alle Phasen von L1E-L2E-L3E im Bereich des 2- bis 4-fachen Nennstroms gewählt. Die Dauer dieses Zustands sollte größer sein als die Nennzeit der Relaisauslösung.</w:t>
      </w:r>
    </w:p>
    <w:p w14:paraId="3E093123" w14:textId="27062F53" w:rsidR="00D25DAC" w:rsidRDefault="00D25DAC" w:rsidP="00D25DAC">
      <w:pPr>
        <w:pStyle w:val="AAS-Normal"/>
        <w:rPr>
          <w:lang w:val="de-DE"/>
        </w:rPr>
      </w:pPr>
      <w:r w:rsidRPr="000E51FD">
        <w:rPr>
          <w:lang w:val="de-DE"/>
        </w:rPr>
        <w:t>En el segundo estado, se aplican las condiciones de fallo y se selecciona la corriente para todas las fases de L1E-L2E-L3E en el rango de 2 a 4 veces la corriente nominal. La duración de este estado debe ser mayor que el tiempo nominal de disparo del relé.</w:t>
      </w:r>
    </w:p>
    <w:p w14:paraId="7717DD43" w14:textId="77777777" w:rsidR="00915607" w:rsidRDefault="00915607" w:rsidP="006A1AAA">
      <w:pPr>
        <w:pStyle w:val="AAF-Normal"/>
        <w:rPr>
          <w:lang w:val="de-DE"/>
        </w:rPr>
      </w:pPr>
      <w:r w:rsidRPr="00915607">
        <w:rPr>
          <w:lang w:val="de-DE"/>
        </w:rPr>
        <w:t>Dans le deuxième état, les conditions d'erreur sont appliquées et le courant pour toutes les phases L1E-L2E-L3E est sélectionné dans la plage de 2 à 4 fois le courant nominal. La durée de cet état doit être supérieure au temps de déclenchement nominal du relais.</w:t>
      </w:r>
    </w:p>
    <w:p w14:paraId="4B027A1B" w14:textId="3E239BAC" w:rsidR="00837FB9" w:rsidRDefault="00837FB9" w:rsidP="00FF0477">
      <w:pPr>
        <w:pStyle w:val="AAA-MatnAsli"/>
        <w:rPr>
          <w:lang w:val="de-DE"/>
        </w:rPr>
      </w:pPr>
      <w:r w:rsidRPr="00837FB9">
        <w:t>State</w:t>
      </w:r>
      <w:r w:rsidRPr="00837FB9">
        <w:rPr>
          <w:rFonts w:hint="cs"/>
          <w:rtl/>
          <w:lang w:val="de-DE"/>
        </w:rPr>
        <w:t xml:space="preserve"> سوم نیز به صورت </w:t>
      </w:r>
      <w:r w:rsidRPr="00837FB9">
        <w:t>post-Fault</w:t>
      </w:r>
      <w:r w:rsidRPr="00837FB9">
        <w:rPr>
          <w:rFonts w:hint="cs"/>
          <w:rtl/>
          <w:lang w:val="de-DE"/>
        </w:rPr>
        <w:t xml:space="preserve"> با ولتاژ و جریان صفر به مدت ۵۰۰ میلی ثانیه فعال خواهد شد. به منظور مشاهده هرچه بهتر جهت عملکرد فانکشن، از منوی </w:t>
      </w:r>
      <w:r w:rsidRPr="00837FB9">
        <w:t>View</w:t>
      </w:r>
      <w:r w:rsidRPr="00837FB9">
        <w:rPr>
          <w:rFonts w:hint="cs"/>
          <w:rtl/>
          <w:lang w:val="de-DE"/>
        </w:rPr>
        <w:t xml:space="preserve">، پنجره </w:t>
      </w:r>
      <w:r w:rsidRPr="00837FB9">
        <w:t>Detail View</w:t>
      </w:r>
      <w:r w:rsidRPr="00837FB9">
        <w:rPr>
          <w:rFonts w:hint="cs"/>
          <w:rtl/>
          <w:lang w:val="de-DE"/>
        </w:rPr>
        <w:t xml:space="preserve"> باز می‌شود. </w:t>
      </w:r>
    </w:p>
    <w:p w14:paraId="432D0AAB" w14:textId="712DEBF3" w:rsidR="00FF0477" w:rsidRPr="00FF0477" w:rsidRDefault="00FF0477" w:rsidP="00FF0477">
      <w:pPr>
        <w:pStyle w:val="AAAR-Normal"/>
        <w:jc w:val="left"/>
        <w:rPr>
          <w:rFonts w:cs="B Nazanin"/>
          <w:rtl/>
        </w:rPr>
      </w:pPr>
      <w:r>
        <w:rPr>
          <w:rFonts w:hint="cs"/>
          <w:rtl/>
        </w:rPr>
        <w:t>قریبا...</w:t>
      </w:r>
    </w:p>
    <w:p w14:paraId="17FA0A79" w14:textId="09613462" w:rsidR="00F069D0" w:rsidRDefault="00F069D0" w:rsidP="009616B7">
      <w:pPr>
        <w:pStyle w:val="AAE-Normal"/>
        <w:rPr>
          <w:lang w:val="de-DE"/>
        </w:rPr>
      </w:pPr>
      <w:r>
        <w:rPr>
          <w:lang w:val="de-DE"/>
        </w:rPr>
        <w:t>The third state</w:t>
      </w:r>
      <w:r w:rsidRPr="00F069D0">
        <w:rPr>
          <w:lang w:val="de-DE"/>
        </w:rPr>
        <w:t xml:space="preserve"> will also be activated as post-Fault with zero voltage and current for 500 milliseconds. In order to see better performance</w:t>
      </w:r>
      <w:r w:rsidR="008A1C39">
        <w:rPr>
          <w:lang w:val="de-DE"/>
        </w:rPr>
        <w:t xml:space="preserve"> of the function</w:t>
      </w:r>
      <w:r w:rsidRPr="00F069D0">
        <w:rPr>
          <w:lang w:val="de-DE"/>
        </w:rPr>
        <w:t xml:space="preserve">, from the View menu, the Detail View window opens. </w:t>
      </w:r>
    </w:p>
    <w:p w14:paraId="497B25C1" w14:textId="77777777" w:rsidR="006A2A78" w:rsidRDefault="006A2A78" w:rsidP="006A2A78">
      <w:pPr>
        <w:pStyle w:val="AAG-Normal"/>
      </w:pPr>
      <w:r w:rsidRPr="006A2715">
        <w:t>Der dritte Zustand wird ebenfalls als Post-Fault mit Null Spannung und Strom für 500 Millisekunden aktiviert. Um eine bessere Leistung der Funktion zu sehen, wird über das Menü Ansicht das Fenster Detailansicht geöffnet.</w:t>
      </w:r>
    </w:p>
    <w:p w14:paraId="6C32A51A" w14:textId="3ECCC33A" w:rsidR="00D25DAC" w:rsidRDefault="00D25DAC" w:rsidP="00D25DAC">
      <w:pPr>
        <w:pStyle w:val="AAS-Normal"/>
        <w:rPr>
          <w:lang w:val="de-DE"/>
        </w:rPr>
      </w:pPr>
      <w:r w:rsidRPr="000E51FD">
        <w:rPr>
          <w:lang w:val="de-DE"/>
        </w:rPr>
        <w:t>El tercer estado también se activará como post-fallo con tensión y corriente nulas durante 500 milisegundos. Para ver mejor el funcionamiento de la función, desde el menú Ver, se abre la ventana Vista detallada.</w:t>
      </w:r>
    </w:p>
    <w:p w14:paraId="5461F02A" w14:textId="77777777" w:rsidR="00915607" w:rsidRDefault="00915607" w:rsidP="006A1AAA">
      <w:pPr>
        <w:pStyle w:val="AAF-Normal"/>
        <w:rPr>
          <w:lang w:val="de-DE"/>
        </w:rPr>
      </w:pPr>
      <w:r w:rsidRPr="00915607">
        <w:rPr>
          <w:lang w:val="de-DE"/>
        </w:rPr>
        <w:t>Le troisième état sera activé comme apost-Fault vec une tension et un courant nuls pendant 500 millisecondes. Pour un meilleur visionnage le sens de la fonction, la fenêtre Detail View détaillée s'ouvre à partir du menu View</w:t>
      </w:r>
      <w:r w:rsidRPr="00915607">
        <w:rPr>
          <w:rtl/>
          <w:lang w:val="de-DE"/>
        </w:rPr>
        <w:t>.</w:t>
      </w:r>
    </w:p>
    <w:p w14:paraId="34640949" w14:textId="01E1F433" w:rsidR="00837FB9" w:rsidRDefault="00837FB9" w:rsidP="00837FB9">
      <w:pPr>
        <w:pStyle w:val="AAA-MatnAsli"/>
        <w:rPr>
          <w:lang w:val="de-DE"/>
        </w:rPr>
      </w:pPr>
      <w:r w:rsidRPr="00837FB9">
        <w:rPr>
          <w:rFonts w:hint="cs"/>
          <w:rtl/>
          <w:lang w:val="de-DE"/>
        </w:rPr>
        <w:t xml:space="preserve">بعد از اضافه کردن نقاط به صورت دو برابر و چهار برابر جریان تنظیمی در بهترین زاویه ممکن از نظر عملکرد فانکشن یعنی ۴۵- درجه برای فالت تایپ‌های </w:t>
      </w:r>
      <w:r w:rsidRPr="00837FB9">
        <w:t>L1E-L2E-L3E</w:t>
      </w:r>
      <w:r w:rsidRPr="00837FB9">
        <w:rPr>
          <w:rFonts w:hint="cs"/>
          <w:rtl/>
          <w:lang w:val="de-DE"/>
        </w:rPr>
        <w:t xml:space="preserve">، یک نقطه هم در ناحیه </w:t>
      </w:r>
      <w:r w:rsidRPr="00837FB9">
        <w:t>No Trip</w:t>
      </w:r>
      <w:r w:rsidRPr="00837FB9">
        <w:rPr>
          <w:rFonts w:hint="cs"/>
          <w:rtl/>
          <w:lang w:val="de-DE"/>
        </w:rPr>
        <w:t xml:space="preserve"> (در این‌جا با زاویه 135 درجه) تست خواهد شد. </w:t>
      </w:r>
    </w:p>
    <w:p w14:paraId="7083A008" w14:textId="7295C96B" w:rsidR="00FF0477" w:rsidRPr="00FF0477" w:rsidRDefault="00FF0477" w:rsidP="00FF0477">
      <w:pPr>
        <w:pStyle w:val="AAAR-Normal"/>
        <w:jc w:val="left"/>
        <w:rPr>
          <w:rFonts w:cs="B Nazanin"/>
          <w:rtl/>
        </w:rPr>
      </w:pPr>
      <w:r>
        <w:rPr>
          <w:rFonts w:hint="cs"/>
          <w:rtl/>
        </w:rPr>
        <w:t>قریبا...</w:t>
      </w:r>
    </w:p>
    <w:p w14:paraId="241C3004" w14:textId="61E3BFCD" w:rsidR="00F069D0" w:rsidRDefault="00F069D0" w:rsidP="008A1C39">
      <w:pPr>
        <w:pStyle w:val="AAE-Normal"/>
        <w:rPr>
          <w:lang w:val="de-DE"/>
        </w:rPr>
      </w:pPr>
      <w:r w:rsidRPr="00F069D0">
        <w:rPr>
          <w:lang w:val="de-DE"/>
        </w:rPr>
        <w:t xml:space="preserve">After adding double points and four times the regulatory </w:t>
      </w:r>
      <w:r w:rsidR="008A1C39">
        <w:rPr>
          <w:lang w:val="de-DE"/>
        </w:rPr>
        <w:t>current</w:t>
      </w:r>
      <w:r w:rsidRPr="00F069D0">
        <w:rPr>
          <w:lang w:val="de-DE"/>
        </w:rPr>
        <w:t xml:space="preserve"> at the best possible angle in terms of performance of the function i.e. -45 degrees for the L1E-L2E-L3E falt types, a point in the No Trip area (here at an angle of 135 degrees) </w:t>
      </w:r>
      <w:r w:rsidR="008A1C39">
        <w:rPr>
          <w:lang w:val="de-DE"/>
        </w:rPr>
        <w:t>is</w:t>
      </w:r>
      <w:r w:rsidRPr="00F069D0">
        <w:rPr>
          <w:lang w:val="de-DE"/>
        </w:rPr>
        <w:t xml:space="preserve"> tested.</w:t>
      </w:r>
    </w:p>
    <w:p w14:paraId="507C0D75" w14:textId="77777777" w:rsidR="006A2A78" w:rsidRDefault="006A2A78" w:rsidP="006A2A78">
      <w:pPr>
        <w:pStyle w:val="AAG-Normal"/>
      </w:pPr>
      <w:r w:rsidRPr="006A2715">
        <w:t>Nach dem Hinzufügen der doppelten Punkte und des vierfachen Regelstroms unter dem bestmöglichen Winkel in Bezug auf die Leistung der Funktion, d. h. -45 Grad für die L1E-L2E-L3E-Falttypen, wird ein Punkt im Nichtauslösebereich (hier unter einem Winkel von 135 Grad) getestet.</w:t>
      </w:r>
    </w:p>
    <w:p w14:paraId="040B348D" w14:textId="6216ED75" w:rsidR="00D25DAC" w:rsidRDefault="00D25DAC" w:rsidP="00D25DAC">
      <w:pPr>
        <w:pStyle w:val="AAS-Normal"/>
        <w:rPr>
          <w:lang w:val="de-DE"/>
        </w:rPr>
      </w:pPr>
      <w:r w:rsidRPr="000E51FD">
        <w:rPr>
          <w:lang w:val="de-DE"/>
        </w:rPr>
        <w:t>Después de añadir puntos dobles y cuatro veces la corriente reguladora en el mejor ángulo posible en términos de rendimiento de la función, es decir, -45 grados para los tipos de faltantes L1E-L2E-L3E, se prueba un punto en la zona de No Trip (aquí en un ángulo de 135 grados).</w:t>
      </w:r>
    </w:p>
    <w:p w14:paraId="7254B71A" w14:textId="77777777" w:rsidR="00915607" w:rsidRDefault="00915607" w:rsidP="006A1AAA">
      <w:pPr>
        <w:pStyle w:val="AAF-Normal"/>
        <w:rPr>
          <w:lang w:val="de-DE"/>
        </w:rPr>
      </w:pPr>
      <w:r w:rsidRPr="00915607">
        <w:rPr>
          <w:lang w:val="de-DE"/>
        </w:rPr>
        <w:t>Après avoir ajouté de points deux fois et quatre fois le courant de régulation au meilleur angle possible en termes de performance de la fonction, soit -45 degrés pour les types de défaut L1E-L2E-L3E, un point dans la zone No Trip (ici avec un angle de 135 degrés) sera testé</w:t>
      </w:r>
      <w:r w:rsidRPr="00915607">
        <w:rPr>
          <w:rtl/>
          <w:lang w:val="de-DE"/>
        </w:rPr>
        <w:t>.</w:t>
      </w:r>
    </w:p>
    <w:p w14:paraId="7CC4F608" w14:textId="7631DF69" w:rsidR="00837FB9" w:rsidRDefault="00837FB9" w:rsidP="00837FB9">
      <w:pPr>
        <w:pStyle w:val="AAA-MatnAsli"/>
        <w:rPr>
          <w:lang w:val="de-DE"/>
        </w:rPr>
      </w:pPr>
      <w:r w:rsidRPr="00837FB9">
        <w:rPr>
          <w:rFonts w:hint="cs"/>
          <w:rtl/>
          <w:lang w:val="de-DE"/>
        </w:rPr>
        <w:t xml:space="preserve">با توجه به ماهیت خطای دو فاز، جریان‌ها در این خطا با هم ۱۸۰ درجه اختلاف فاز خواهند داشت تا جریان </w:t>
      </w:r>
      <w:r w:rsidRPr="00837FB9">
        <w:t>3I0</w:t>
      </w:r>
      <w:r w:rsidRPr="00837FB9">
        <w:rPr>
          <w:rFonts w:hint="cs"/>
          <w:rtl/>
          <w:lang w:val="de-DE"/>
        </w:rPr>
        <w:t xml:space="preserve"> هم ایجاد نشده و فانکشن </w:t>
      </w:r>
      <w:r w:rsidRPr="00837FB9">
        <w:t>67N</w:t>
      </w:r>
      <w:r w:rsidRPr="00837FB9">
        <w:rPr>
          <w:rFonts w:hint="cs"/>
          <w:rtl/>
          <w:lang w:val="de-DE"/>
        </w:rPr>
        <w:t xml:space="preserve"> فعال نشود. </w:t>
      </w:r>
    </w:p>
    <w:p w14:paraId="126A27AE" w14:textId="6D3C10D8" w:rsidR="00FF0477" w:rsidRPr="00FF0477" w:rsidRDefault="00FF0477" w:rsidP="00FF0477">
      <w:pPr>
        <w:pStyle w:val="AAAR-Normal"/>
        <w:jc w:val="left"/>
        <w:rPr>
          <w:rFonts w:cs="B Nazanin"/>
          <w:rtl/>
        </w:rPr>
      </w:pPr>
      <w:r>
        <w:rPr>
          <w:rFonts w:hint="cs"/>
          <w:rtl/>
        </w:rPr>
        <w:t>قریبا...</w:t>
      </w:r>
    </w:p>
    <w:p w14:paraId="7D3DC1DC" w14:textId="4B463C54" w:rsidR="00F069D0" w:rsidRPr="00747198" w:rsidRDefault="00F069D0" w:rsidP="008A1C39">
      <w:pPr>
        <w:pStyle w:val="AAE-Normal"/>
        <w:rPr>
          <w:lang w:val="de-DE"/>
        </w:rPr>
      </w:pPr>
      <w:r w:rsidRPr="00747198">
        <w:rPr>
          <w:lang w:val="de-DE"/>
        </w:rPr>
        <w:t xml:space="preserve">Due to the nature of the two-phase </w:t>
      </w:r>
      <w:r w:rsidR="008A1C39" w:rsidRPr="00747198">
        <w:rPr>
          <w:lang w:val="de-DE"/>
        </w:rPr>
        <w:t>fault</w:t>
      </w:r>
      <w:r w:rsidRPr="00747198">
        <w:rPr>
          <w:lang w:val="de-DE"/>
        </w:rPr>
        <w:t xml:space="preserve">, the currents in this </w:t>
      </w:r>
      <w:r w:rsidR="008A1C39" w:rsidRPr="00747198">
        <w:rPr>
          <w:lang w:val="de-DE"/>
        </w:rPr>
        <w:t>fault</w:t>
      </w:r>
      <w:r w:rsidRPr="00747198">
        <w:rPr>
          <w:lang w:val="de-DE"/>
        </w:rPr>
        <w:t xml:space="preserve"> will have a phase difference of 180 degrees so that the 3I0 current is no</w:t>
      </w:r>
      <w:r w:rsidR="008A1C39" w:rsidRPr="00747198">
        <w:rPr>
          <w:lang w:val="de-DE"/>
        </w:rPr>
        <w:t>t created and the 67N function</w:t>
      </w:r>
      <w:r w:rsidRPr="00747198">
        <w:rPr>
          <w:lang w:val="de-DE"/>
        </w:rPr>
        <w:t xml:space="preserve"> is not activated.</w:t>
      </w:r>
    </w:p>
    <w:p w14:paraId="09E3D814" w14:textId="77777777" w:rsidR="006A2A78" w:rsidRPr="006A2715" w:rsidRDefault="006A2A78" w:rsidP="006A2A78">
      <w:pPr>
        <w:pStyle w:val="AAG-Normal"/>
      </w:pPr>
      <w:r w:rsidRPr="006A2715">
        <w:t>Aufgrund der Art des zweiphasigen Fehlers haben die Ströme in diesem Fehler eine Phasendifferenz von 180 Grad, so dass der Strom 3I0 nicht erzeugt und die Funktion 67N nicht aktiviert wird.</w:t>
      </w:r>
    </w:p>
    <w:p w14:paraId="0A1FF62A" w14:textId="27081C36" w:rsidR="00D25DAC" w:rsidRDefault="00D25DAC" w:rsidP="00D25DAC">
      <w:pPr>
        <w:pStyle w:val="AAS-Normal"/>
        <w:rPr>
          <w:lang w:val="es-ES"/>
        </w:rPr>
      </w:pPr>
      <w:r w:rsidRPr="00D50A47">
        <w:rPr>
          <w:lang w:val="es-ES"/>
        </w:rPr>
        <w:t>Debido a la naturaleza de la falla bifásica, las corrientes en esta falla tendrán una diferencia de fase de 180 grados para que no se cree la corriente 3I0 y no se active la función 67N.</w:t>
      </w:r>
    </w:p>
    <w:p w14:paraId="60DABB31" w14:textId="790E42B9" w:rsidR="00915607" w:rsidRPr="00837FB9" w:rsidRDefault="00915607" w:rsidP="00633E85">
      <w:pPr>
        <w:pStyle w:val="AAF-Normal"/>
      </w:pPr>
      <w:r w:rsidRPr="00915607">
        <w:t>Selon la nature du défaut biphasé, les courants dans ce défaut auront une différence de phase de 180 degrés de sorte que le courant 3I0 n'est pas généré et que la fonction 67N n'est pas activée.</w:t>
      </w:r>
    </w:p>
    <w:p w14:paraId="7190B910" w14:textId="345F1652" w:rsidR="00837FB9" w:rsidRDefault="00837FB9" w:rsidP="00837FB9">
      <w:pPr>
        <w:pStyle w:val="Heading3"/>
      </w:pPr>
      <w:r w:rsidRPr="00837FB9">
        <w:t>Pickup-Drop off Test</w:t>
      </w:r>
    </w:p>
    <w:p w14:paraId="5266FD79" w14:textId="77777777" w:rsidR="00FF0477" w:rsidRDefault="00FF0477" w:rsidP="00FF0477">
      <w:pPr>
        <w:pStyle w:val="AAAR-Normal"/>
        <w:jc w:val="left"/>
        <w:rPr>
          <w:rFonts w:cs="B Nazanin"/>
        </w:rPr>
      </w:pPr>
      <w:r>
        <w:rPr>
          <w:rFonts w:hint="cs"/>
          <w:rtl/>
        </w:rPr>
        <w:t>قریبا...</w:t>
      </w:r>
    </w:p>
    <w:p w14:paraId="6EB0804F" w14:textId="6EE25250" w:rsidR="00633E85" w:rsidRDefault="00F069D0" w:rsidP="00633E85">
      <w:pPr>
        <w:pStyle w:val="AAE-Normal"/>
      </w:pPr>
      <w:r>
        <w:t>Pickup-Drop off Test</w:t>
      </w:r>
    </w:p>
    <w:p w14:paraId="31D2DF61" w14:textId="77777777" w:rsidR="006A2A78" w:rsidRPr="006A2715" w:rsidRDefault="006A2A78" w:rsidP="006A2A78">
      <w:pPr>
        <w:pStyle w:val="AAG-Normal"/>
      </w:pPr>
      <w:r w:rsidRPr="006A2715">
        <w:t>Test zum Abholen und Abliefern</w:t>
      </w:r>
    </w:p>
    <w:p w14:paraId="43938DA2" w14:textId="3FDD21C6" w:rsidR="00D25DAC" w:rsidRDefault="00D25DAC" w:rsidP="00D25DAC">
      <w:pPr>
        <w:pStyle w:val="AAS-Normal"/>
      </w:pPr>
      <w:r w:rsidRPr="00D50A47">
        <w:t>Prueba de recogida y entrega</w:t>
      </w:r>
    </w:p>
    <w:p w14:paraId="202B9088" w14:textId="77777777" w:rsidR="00915607" w:rsidRDefault="00915607" w:rsidP="006A1AAA">
      <w:pPr>
        <w:pStyle w:val="AAF-Normal"/>
      </w:pPr>
      <w:r w:rsidRPr="00915607">
        <w:t>Pickup-Drop off Test</w:t>
      </w:r>
    </w:p>
    <w:p w14:paraId="581883DC" w14:textId="189ED3AF" w:rsidR="00837FB9" w:rsidRDefault="00837FB9" w:rsidP="00837FB9">
      <w:pPr>
        <w:pStyle w:val="AAA-MatnAsli"/>
        <w:rPr>
          <w:lang w:val="de-DE"/>
        </w:rPr>
      </w:pPr>
      <w:r w:rsidRPr="00837FB9">
        <w:rPr>
          <w:rFonts w:hint="cs"/>
          <w:rtl/>
          <w:lang w:val="de-DE"/>
        </w:rPr>
        <w:t xml:space="preserve">به منظور انجام تست </w:t>
      </w:r>
      <w:r w:rsidRPr="00837FB9">
        <w:t>Pickup-Drop off</w:t>
      </w:r>
      <w:r w:rsidRPr="00837FB9">
        <w:rPr>
          <w:rFonts w:hint="cs"/>
          <w:rtl/>
          <w:lang w:val="de-DE"/>
        </w:rPr>
        <w:t xml:space="preserve"> نیز می‌توان از کنتاکت رله یا </w:t>
      </w:r>
      <w:r w:rsidRPr="00837FB9">
        <w:t>LED</w:t>
      </w:r>
      <w:r w:rsidRPr="00837FB9">
        <w:rPr>
          <w:rFonts w:hint="cs"/>
          <w:rtl/>
          <w:lang w:val="de-DE"/>
        </w:rPr>
        <w:t xml:space="preserve"> و حتی تغییر ستینگ برای لحظه‌ای کردن فانکشن استفاده کرد. </w:t>
      </w:r>
    </w:p>
    <w:p w14:paraId="363419BE" w14:textId="6AC8785E" w:rsidR="00FF0477" w:rsidRPr="00FF0477" w:rsidRDefault="00FF0477" w:rsidP="00FF0477">
      <w:pPr>
        <w:pStyle w:val="AAAR-Normal"/>
        <w:jc w:val="left"/>
        <w:rPr>
          <w:rFonts w:cs="B Nazanin"/>
          <w:rtl/>
        </w:rPr>
      </w:pPr>
      <w:r>
        <w:rPr>
          <w:rFonts w:hint="cs"/>
          <w:rtl/>
        </w:rPr>
        <w:t>قریبا...</w:t>
      </w:r>
    </w:p>
    <w:p w14:paraId="12579A42" w14:textId="06B0C95F" w:rsidR="00F069D0" w:rsidRPr="00747198" w:rsidRDefault="00F069D0" w:rsidP="000A67DF">
      <w:pPr>
        <w:pStyle w:val="AAE-Normal"/>
        <w:rPr>
          <w:lang w:val="de-DE"/>
        </w:rPr>
      </w:pPr>
      <w:r w:rsidRPr="00747198">
        <w:rPr>
          <w:lang w:val="de-DE"/>
        </w:rPr>
        <w:t>In order to perform the Pickup-Drop off test, you can also use a relay or LED contact and even a set</w:t>
      </w:r>
      <w:r w:rsidR="008A1C39" w:rsidRPr="00747198">
        <w:rPr>
          <w:lang w:val="de-DE"/>
        </w:rPr>
        <w:t>t</w:t>
      </w:r>
      <w:r w:rsidRPr="00747198">
        <w:rPr>
          <w:lang w:val="de-DE"/>
        </w:rPr>
        <w:t xml:space="preserve">ing change to </w:t>
      </w:r>
      <w:r w:rsidR="000A67DF" w:rsidRPr="00747198">
        <w:rPr>
          <w:lang w:val="de-DE"/>
        </w:rPr>
        <w:t>instantaneous</w:t>
      </w:r>
      <w:r w:rsidRPr="00747198">
        <w:rPr>
          <w:lang w:val="de-DE"/>
        </w:rPr>
        <w:t xml:space="preserve"> the function.</w:t>
      </w:r>
    </w:p>
    <w:p w14:paraId="24B3758D" w14:textId="77777777" w:rsidR="006A2A78" w:rsidRPr="006A2715" w:rsidRDefault="006A2A78" w:rsidP="006A2A78">
      <w:pPr>
        <w:pStyle w:val="AAG-Normal"/>
      </w:pPr>
      <w:r w:rsidRPr="006A2715">
        <w:t>Um den Pickup-Drop-Off-Test durchzuführen, können Sie auch einen Relais- oder LED-Kontakt und sogar eine Einstellungsänderung verwenden, um die Funktion sofort auszulösen.</w:t>
      </w:r>
    </w:p>
    <w:p w14:paraId="7D03222C" w14:textId="57C94143" w:rsidR="00D25DAC" w:rsidRDefault="00D25DAC" w:rsidP="00D25DAC">
      <w:pPr>
        <w:pStyle w:val="AAS-Normal"/>
        <w:rPr>
          <w:lang w:val="es-ES"/>
        </w:rPr>
      </w:pPr>
      <w:r w:rsidRPr="000E51FD">
        <w:rPr>
          <w:lang w:val="es-ES"/>
        </w:rPr>
        <w:t>Para realizar la prueba de Pickup-Drop off, también se puede utilizar un relé o un contacto LED e incluso un cambio de ajuste para instantanear la función.</w:t>
      </w:r>
    </w:p>
    <w:p w14:paraId="1AEC30EB" w14:textId="77777777" w:rsidR="00915607" w:rsidRDefault="00915607" w:rsidP="006A1AAA">
      <w:pPr>
        <w:pStyle w:val="AAF-Normal"/>
      </w:pPr>
      <w:r w:rsidRPr="00915607">
        <w:t>Afin d'effectuer le test Pickup-Drop off, vous pouvez également utiliser le contact de relais ou la LED et même changer le réglage pour rendre la fonction momentanée</w:t>
      </w:r>
      <w:r w:rsidRPr="00915607">
        <w:rPr>
          <w:rtl/>
        </w:rPr>
        <w:t>.</w:t>
      </w:r>
    </w:p>
    <w:p w14:paraId="4C9C268A" w14:textId="774B32E3" w:rsidR="00837FB9" w:rsidRDefault="00837FB9" w:rsidP="00837FB9">
      <w:pPr>
        <w:pStyle w:val="AAA-MatnAsli"/>
        <w:rPr>
          <w:lang w:val="de-DE"/>
        </w:rPr>
      </w:pPr>
      <w:r w:rsidRPr="00837FB9">
        <w:rPr>
          <w:rFonts w:hint="cs"/>
          <w:rtl/>
          <w:lang w:val="de-DE"/>
        </w:rPr>
        <w:t xml:space="preserve">به این منظور به سه </w:t>
      </w:r>
      <w:r w:rsidRPr="00837FB9">
        <w:t>State</w:t>
      </w:r>
      <w:r w:rsidRPr="00837FB9">
        <w:rPr>
          <w:rFonts w:hint="cs"/>
          <w:rtl/>
          <w:lang w:val="de-DE"/>
        </w:rPr>
        <w:t xml:space="preserve"> نیاز است تا به عنوان مثال در </w:t>
      </w:r>
      <w:r w:rsidRPr="00837FB9">
        <w:t>State</w:t>
      </w:r>
      <w:r w:rsidRPr="00837FB9">
        <w:rPr>
          <w:rFonts w:hint="cs"/>
          <w:rtl/>
          <w:lang w:val="de-DE"/>
        </w:rPr>
        <w:t xml:space="preserve"> اول، شرایط عادی شبکه، اعمال شده، در </w:t>
      </w:r>
      <w:r w:rsidRPr="00837FB9">
        <w:t>State</w:t>
      </w:r>
      <w:r w:rsidRPr="00837FB9">
        <w:rPr>
          <w:rFonts w:hint="cs"/>
          <w:rtl/>
          <w:lang w:val="de-DE"/>
        </w:rPr>
        <w:t xml:space="preserve"> دوم تست پیکاپ و در </w:t>
      </w:r>
      <w:r w:rsidRPr="00837FB9">
        <w:t>State</w:t>
      </w:r>
      <w:r w:rsidRPr="00837FB9">
        <w:rPr>
          <w:rFonts w:hint="cs"/>
          <w:rtl/>
          <w:lang w:val="de-DE"/>
        </w:rPr>
        <w:t xml:space="preserve"> سوم تست دراپ آف انجام شود. در </w:t>
      </w:r>
      <w:r w:rsidRPr="00837FB9">
        <w:t>State</w:t>
      </w:r>
      <w:r w:rsidRPr="00837FB9">
        <w:rPr>
          <w:rFonts w:hint="cs"/>
          <w:rtl/>
          <w:lang w:val="de-DE"/>
        </w:rPr>
        <w:t xml:space="preserve"> دوم برای تست پیکاپ و دراپ آف زاویه، مقدار جریان، ۲ برابر جریان تنظیمی خواهد بود. ایجاد این استیت‌ها در روم </w:t>
      </w:r>
      <w:r w:rsidRPr="00837FB9">
        <w:t>Overcurrent</w:t>
      </w:r>
      <w:r w:rsidRPr="00837FB9">
        <w:rPr>
          <w:rFonts w:hint="cs"/>
          <w:rtl/>
          <w:lang w:val="de-DE"/>
        </w:rPr>
        <w:t xml:space="preserve"> به طور خودکار و با وارد کردن تنظیمات توسط کاربر، انجام می‌شود.</w:t>
      </w:r>
    </w:p>
    <w:p w14:paraId="5DA05BAD" w14:textId="2137D331" w:rsidR="00FF0477" w:rsidRPr="00FF0477" w:rsidRDefault="00FF0477" w:rsidP="00FF0477">
      <w:pPr>
        <w:pStyle w:val="AAAR-Normal"/>
        <w:jc w:val="left"/>
        <w:rPr>
          <w:rFonts w:cs="B Nazanin"/>
          <w:rtl/>
        </w:rPr>
      </w:pPr>
      <w:r>
        <w:rPr>
          <w:rFonts w:hint="cs"/>
          <w:rtl/>
        </w:rPr>
        <w:t>قریبا...</w:t>
      </w:r>
    </w:p>
    <w:p w14:paraId="23EC223B" w14:textId="3CF1ED4F" w:rsidR="00F069D0" w:rsidRDefault="00F069D0" w:rsidP="00F11609">
      <w:pPr>
        <w:pStyle w:val="AAE-Normal"/>
        <w:rPr>
          <w:lang w:val="de-DE"/>
        </w:rPr>
      </w:pPr>
      <w:r w:rsidRPr="00F069D0">
        <w:rPr>
          <w:lang w:val="de-DE"/>
        </w:rPr>
        <w:t>For this purpose, three states are needed</w:t>
      </w:r>
      <w:r w:rsidR="00F11609">
        <w:rPr>
          <w:lang w:val="de-DE"/>
        </w:rPr>
        <w:t xml:space="preserve"> </w:t>
      </w:r>
      <w:r w:rsidRPr="00F069D0">
        <w:rPr>
          <w:lang w:val="de-DE"/>
        </w:rPr>
        <w:t>for example in the first state, the normal network conditions, a</w:t>
      </w:r>
      <w:r w:rsidR="00F11609">
        <w:rPr>
          <w:lang w:val="de-DE"/>
        </w:rPr>
        <w:t>pplied, in the second state</w:t>
      </w:r>
      <w:r w:rsidRPr="00F069D0">
        <w:rPr>
          <w:lang w:val="de-DE"/>
        </w:rPr>
        <w:t xml:space="preserve"> the picku</w:t>
      </w:r>
      <w:r w:rsidR="00F11609">
        <w:rPr>
          <w:lang w:val="de-DE"/>
        </w:rPr>
        <w:t>p test and in the third state</w:t>
      </w:r>
      <w:r w:rsidRPr="00F069D0">
        <w:rPr>
          <w:lang w:val="de-DE"/>
        </w:rPr>
        <w:t xml:space="preserve"> the drop-off test</w:t>
      </w:r>
      <w:r w:rsidR="00F11609">
        <w:rPr>
          <w:lang w:val="de-DE"/>
        </w:rPr>
        <w:t xml:space="preserve"> is performed</w:t>
      </w:r>
      <w:r w:rsidRPr="00F069D0">
        <w:rPr>
          <w:lang w:val="de-DE"/>
        </w:rPr>
        <w:t>. In the second state,</w:t>
      </w:r>
      <w:r w:rsidR="00F11609">
        <w:rPr>
          <w:lang w:val="de-DE"/>
        </w:rPr>
        <w:t xml:space="preserve"> for pickup and drop-off test of angle, the current</w:t>
      </w:r>
      <w:r w:rsidRPr="00F069D0">
        <w:rPr>
          <w:lang w:val="de-DE"/>
        </w:rPr>
        <w:t xml:space="preserve"> value w</w:t>
      </w:r>
      <w:r>
        <w:rPr>
          <w:lang w:val="de-DE"/>
        </w:rPr>
        <w:t>ill be twice the regulatory current</w:t>
      </w:r>
      <w:r w:rsidR="00F11609">
        <w:rPr>
          <w:lang w:val="de-DE"/>
        </w:rPr>
        <w:t>. these sta</w:t>
      </w:r>
      <w:r w:rsidR="00F11609" w:rsidRPr="00F11609">
        <w:rPr>
          <w:lang w:val="de-DE"/>
        </w:rPr>
        <w:t>t</w:t>
      </w:r>
      <w:r w:rsidR="00F11609">
        <w:rPr>
          <w:lang w:val="de-DE"/>
        </w:rPr>
        <w:t>es are performed in t</w:t>
      </w:r>
      <w:r w:rsidR="00F11609" w:rsidRPr="00F11609">
        <w:rPr>
          <w:lang w:val="de-DE"/>
        </w:rPr>
        <w:t xml:space="preserve">he Overcurrent </w:t>
      </w:r>
      <w:r w:rsidR="00F11609">
        <w:rPr>
          <w:lang w:val="de-DE"/>
        </w:rPr>
        <w:t xml:space="preserve">room </w:t>
      </w:r>
      <w:r w:rsidR="00F11609" w:rsidRPr="00F11609">
        <w:rPr>
          <w:lang w:val="de-DE"/>
        </w:rPr>
        <w:t>automatically by entering the settings by the user.</w:t>
      </w:r>
    </w:p>
    <w:p w14:paraId="2B7342DC" w14:textId="77777777" w:rsidR="006A2A78" w:rsidRDefault="006A2A78" w:rsidP="006A2A78">
      <w:pPr>
        <w:pStyle w:val="AAG-Normal"/>
      </w:pPr>
      <w:r w:rsidRPr="006A2715">
        <w:t>Zu diesem Zweck werden drei Zustände benötigt, z. B. werden im ersten Zustand die normalen Netzbedingungen angewendet, im zweiten Zustand wird der Anzugstest und im dritten Zustand der Abfalltest durchgeführt. Im zweiten Zustand, für den Anzugs- und Abfalltest des Winkels, wird der Stromwert das Doppelte des regulatorischen Stroms betragen. Diese Zustände werden im Überstromraum automatisch durch Eingabe der Einstellungen durch den Benutzer ausgeführt.</w:t>
      </w:r>
    </w:p>
    <w:p w14:paraId="2A2556EA" w14:textId="364D91EC" w:rsidR="00D25DAC" w:rsidRDefault="00D25DAC" w:rsidP="00D25DAC">
      <w:pPr>
        <w:pStyle w:val="AAS-Normal"/>
        <w:rPr>
          <w:lang w:val="de-DE"/>
        </w:rPr>
      </w:pPr>
      <w:r w:rsidRPr="000E51FD">
        <w:rPr>
          <w:lang w:val="de-DE"/>
        </w:rPr>
        <w:t>Para ello, se necesitan tres estados, por ejemplo, en el primer estado se aplican las condiciones normales de la red, en el segundo estado se realiza la prueba de captación y en el tercer estado se realiza la prueba de desconexión. En el segundo estado, para la prueba de captación y caída del ángulo, el valor de la corriente será el doble de la corriente reglamentaria. estos estados se realizan en la sala de sobreintensidad automáticamente al introducir los ajustes por parte del usuario.</w:t>
      </w:r>
    </w:p>
    <w:p w14:paraId="1F005CAA" w14:textId="77777777" w:rsidR="00915607" w:rsidRDefault="00915607" w:rsidP="006A1AAA">
      <w:pPr>
        <w:pStyle w:val="AAF-Normal"/>
        <w:rPr>
          <w:lang w:val="de-DE"/>
        </w:rPr>
      </w:pPr>
      <w:r w:rsidRPr="00915607">
        <w:rPr>
          <w:lang w:val="de-DE"/>
        </w:rPr>
        <w:t>Alors, on a besoin de trois états, par exemple, dans le premier état, les conditions normales du réseau sont appliquées, dans le deuxième état, le test de démarrage et dans le troisième état, le test de décrochage est effectué. Dans le deuxième état, pour le test d'angle de détection et de descente, la valeur de courant sera 2 fois le courant défini. La création de ces états dans Overcurrent ROM se fait automatiquement et en entrant des paramètres par l'utilisateur</w:t>
      </w:r>
      <w:r w:rsidRPr="00915607">
        <w:rPr>
          <w:rtl/>
          <w:lang w:val="de-DE"/>
        </w:rPr>
        <w:t>.</w:t>
      </w:r>
    </w:p>
    <w:p w14:paraId="1D7F67CF" w14:textId="118B1063" w:rsidR="00837FB9" w:rsidRDefault="00837FB9" w:rsidP="00837FB9">
      <w:pPr>
        <w:pStyle w:val="AAA-MatnAsli"/>
        <w:rPr>
          <w:lang w:val="de-DE"/>
        </w:rPr>
      </w:pPr>
      <w:r w:rsidRPr="00837FB9">
        <w:rPr>
          <w:rtl/>
          <w:lang w:val="de-DE"/>
        </w:rPr>
        <w:t>رنج عملکرد منحن</w:t>
      </w:r>
      <w:r w:rsidRPr="00837FB9">
        <w:rPr>
          <w:rFonts w:hint="cs"/>
          <w:rtl/>
          <w:lang w:val="de-DE"/>
        </w:rPr>
        <w:t>ی</w:t>
      </w:r>
      <w:r w:rsidRPr="00837FB9">
        <w:rPr>
          <w:rtl/>
          <w:lang w:val="de-DE"/>
        </w:rPr>
        <w:t xml:space="preserve"> ها</w:t>
      </w:r>
      <w:r w:rsidRPr="00837FB9">
        <w:rPr>
          <w:rFonts w:hint="cs"/>
          <w:rtl/>
          <w:lang w:val="de-DE"/>
        </w:rPr>
        <w:t xml:space="preserve">ی اضافه جریان در رله </w:t>
      </w:r>
      <w:r w:rsidRPr="00837FB9">
        <w:t>AMR</w:t>
      </w:r>
      <w:r w:rsidRPr="00837FB9">
        <w:rPr>
          <w:rtl/>
          <w:lang w:val="de-DE"/>
        </w:rPr>
        <w:t xml:space="preserve"> از 1.1 جر</w:t>
      </w:r>
      <w:r w:rsidRPr="00837FB9">
        <w:rPr>
          <w:rFonts w:hint="cs"/>
          <w:rtl/>
          <w:lang w:val="de-DE"/>
        </w:rPr>
        <w:t>ی</w:t>
      </w:r>
      <w:r w:rsidRPr="00837FB9">
        <w:rPr>
          <w:rFonts w:hint="eastAsia"/>
          <w:rtl/>
          <w:lang w:val="de-DE"/>
        </w:rPr>
        <w:t>ان</w:t>
      </w:r>
      <w:r w:rsidRPr="00837FB9">
        <w:rPr>
          <w:rtl/>
          <w:lang w:val="de-DE"/>
        </w:rPr>
        <w:t xml:space="preserve"> تنظ</w:t>
      </w:r>
      <w:r w:rsidRPr="00837FB9">
        <w:rPr>
          <w:rFonts w:hint="cs"/>
          <w:rtl/>
          <w:lang w:val="de-DE"/>
        </w:rPr>
        <w:t>ی</w:t>
      </w:r>
      <w:r w:rsidRPr="00837FB9">
        <w:rPr>
          <w:rFonts w:hint="eastAsia"/>
          <w:rtl/>
          <w:lang w:val="de-DE"/>
        </w:rPr>
        <w:t>م</w:t>
      </w:r>
      <w:r w:rsidRPr="00837FB9">
        <w:rPr>
          <w:rFonts w:hint="cs"/>
          <w:rtl/>
          <w:lang w:val="de-DE"/>
        </w:rPr>
        <w:t>ی</w:t>
      </w:r>
      <w:r w:rsidRPr="00837FB9">
        <w:rPr>
          <w:rtl/>
          <w:lang w:val="de-DE"/>
        </w:rPr>
        <w:t xml:space="preserve"> در رله شروع م</w:t>
      </w:r>
      <w:r w:rsidRPr="00837FB9">
        <w:rPr>
          <w:rFonts w:hint="cs"/>
          <w:rtl/>
          <w:lang w:val="de-DE"/>
        </w:rPr>
        <w:t>ی‌شو</w:t>
      </w:r>
      <w:r w:rsidRPr="00837FB9">
        <w:rPr>
          <w:rFonts w:hint="eastAsia"/>
          <w:rtl/>
          <w:lang w:val="de-DE"/>
        </w:rPr>
        <w:t>د</w:t>
      </w:r>
      <w:r w:rsidRPr="00837FB9">
        <w:rPr>
          <w:rtl/>
          <w:lang w:val="de-DE"/>
        </w:rPr>
        <w:t xml:space="preserve">. بنابراین </w:t>
      </w:r>
      <w:r w:rsidRPr="00837FB9">
        <w:rPr>
          <w:rFonts w:hint="cs"/>
          <w:rtl/>
          <w:lang w:val="de-DE"/>
        </w:rPr>
        <w:t xml:space="preserve">ابتدا با فعال کردن گزینه </w:t>
      </w:r>
      <w:r w:rsidRPr="00837FB9">
        <w:t>Active Range Limits</w:t>
      </w:r>
      <w:r w:rsidRPr="00837FB9">
        <w:rPr>
          <w:rFonts w:hint="cs"/>
          <w:rtl/>
          <w:lang w:val="de-DE"/>
        </w:rPr>
        <w:t xml:space="preserve"> در پنجره </w:t>
      </w:r>
      <w:r w:rsidRPr="00837FB9">
        <w:t>Overcurrent Protection Parameters</w:t>
      </w:r>
      <w:r w:rsidRPr="00837FB9">
        <w:rPr>
          <w:rFonts w:hint="cs"/>
          <w:rtl/>
          <w:lang w:val="de-DE"/>
        </w:rPr>
        <w:t xml:space="preserve">مقدار </w:t>
      </w:r>
      <w:r>
        <w:t>I</w:t>
      </w:r>
      <w:r w:rsidRPr="00837FB9">
        <w:t>min</w:t>
      </w:r>
      <w:r w:rsidRPr="00837FB9">
        <w:rPr>
          <w:rFonts w:hint="cs"/>
          <w:rtl/>
          <w:lang w:val="de-DE"/>
        </w:rPr>
        <w:t xml:space="preserve"> برابر با </w:t>
      </w:r>
      <w:r w:rsidRPr="00837FB9">
        <w:t>1.1 Iref</w:t>
      </w:r>
      <w:r w:rsidRPr="00837FB9">
        <w:rPr>
          <w:rFonts w:hint="cs"/>
          <w:rtl/>
          <w:lang w:val="de-DE"/>
        </w:rPr>
        <w:t xml:space="preserve"> تعیین می‌شود. در مرحله بعدی</w:t>
      </w:r>
      <w:r w:rsidRPr="00837FB9">
        <w:rPr>
          <w:rtl/>
          <w:lang w:val="de-DE"/>
        </w:rPr>
        <w:t xml:space="preserve"> مقدار تنظیم جریانی برای </w:t>
      </w:r>
      <w:r w:rsidRPr="00837FB9">
        <w:rPr>
          <w:rFonts w:hint="cs"/>
          <w:rtl/>
          <w:lang w:val="de-DE"/>
        </w:rPr>
        <w:t>تست پیکاپ مقدار جریان،</w:t>
      </w:r>
      <w:r w:rsidRPr="00837FB9">
        <w:rPr>
          <w:rtl/>
          <w:lang w:val="de-DE"/>
        </w:rPr>
        <w:t xml:space="preserve"> روی ۱.۱*۱=۱.۱ </w:t>
      </w:r>
      <w:r w:rsidRPr="00837FB9">
        <w:rPr>
          <w:rFonts w:hint="cs"/>
          <w:rtl/>
          <w:lang w:val="de-DE"/>
        </w:rPr>
        <w:t xml:space="preserve"> آمپر </w:t>
      </w:r>
      <w:r w:rsidRPr="00837FB9">
        <w:rPr>
          <w:rtl/>
          <w:lang w:val="de-DE"/>
        </w:rPr>
        <w:t xml:space="preserve">قرار </w:t>
      </w:r>
      <w:r w:rsidRPr="00837FB9">
        <w:rPr>
          <w:rFonts w:hint="cs"/>
          <w:rtl/>
          <w:lang w:val="de-DE"/>
        </w:rPr>
        <w:t>می‌گیرد. این تست د</w:t>
      </w:r>
      <w:r w:rsidRPr="00837FB9">
        <w:rPr>
          <w:rFonts w:hint="eastAsia"/>
          <w:rtl/>
          <w:lang w:val="de-DE"/>
        </w:rPr>
        <w:t>ر</w:t>
      </w:r>
      <w:r w:rsidRPr="00837FB9">
        <w:rPr>
          <w:rFonts w:hint="cs"/>
          <w:rtl/>
          <w:lang w:val="de-DE"/>
        </w:rPr>
        <w:t xml:space="preserve"> بهترین زاویه ممکن از نظر عملکرد رله یعنی ۴۵- درجه انجام می‌</w:t>
      </w:r>
      <w:r w:rsidRPr="00837FB9">
        <w:rPr>
          <w:rFonts w:hint="eastAsia"/>
          <w:rtl/>
          <w:lang w:val="de-DE"/>
        </w:rPr>
        <w:t>‌</w:t>
      </w:r>
      <w:r w:rsidRPr="00837FB9">
        <w:rPr>
          <w:rFonts w:hint="cs"/>
          <w:rtl/>
          <w:lang w:val="de-DE"/>
        </w:rPr>
        <w:t>شود.</w:t>
      </w:r>
    </w:p>
    <w:p w14:paraId="278E1213" w14:textId="7AE266EB" w:rsidR="00FF0477" w:rsidRPr="00FF0477" w:rsidRDefault="00FF0477" w:rsidP="00FF0477">
      <w:pPr>
        <w:pStyle w:val="AAAR-Normal"/>
        <w:jc w:val="left"/>
        <w:rPr>
          <w:rFonts w:cs="B Nazanin"/>
          <w:rtl/>
        </w:rPr>
      </w:pPr>
      <w:r>
        <w:rPr>
          <w:rFonts w:hint="cs"/>
          <w:rtl/>
        </w:rPr>
        <w:t>قریبا...</w:t>
      </w:r>
    </w:p>
    <w:p w14:paraId="442BE6BC" w14:textId="01B4DCC6" w:rsidR="00F069D0" w:rsidRDefault="00F069D0" w:rsidP="00F11609">
      <w:pPr>
        <w:pStyle w:val="AAE-Normal"/>
        <w:rPr>
          <w:lang w:val="de-DE"/>
        </w:rPr>
      </w:pPr>
      <w:r w:rsidRPr="00F069D0">
        <w:rPr>
          <w:lang w:val="de-DE"/>
        </w:rPr>
        <w:t>The performance range of overcurrent curves in the AMR relay</w:t>
      </w:r>
      <w:r w:rsidR="00F11609">
        <w:rPr>
          <w:lang w:val="de-DE"/>
        </w:rPr>
        <w:t xml:space="preserve"> starts from 1.1 regulatory current</w:t>
      </w:r>
      <w:r w:rsidRPr="00F069D0">
        <w:rPr>
          <w:lang w:val="de-DE"/>
        </w:rPr>
        <w:t xml:space="preserve"> in the relay. Therefore, first, by enabling the Active Range Limits option in the Overcurrent Protection Parameters window, the Imin </w:t>
      </w:r>
      <w:r w:rsidR="00F11609">
        <w:rPr>
          <w:lang w:val="de-DE"/>
        </w:rPr>
        <w:t>value</w:t>
      </w:r>
      <w:r w:rsidRPr="00F069D0">
        <w:rPr>
          <w:lang w:val="de-DE"/>
        </w:rPr>
        <w:t xml:space="preserve"> is set to 1.1 Iref. In the next step, the </w:t>
      </w:r>
      <w:r w:rsidR="00F11609">
        <w:rPr>
          <w:lang w:val="de-DE"/>
        </w:rPr>
        <w:t>current</w:t>
      </w:r>
      <w:r w:rsidRPr="00F069D0">
        <w:rPr>
          <w:lang w:val="de-DE"/>
        </w:rPr>
        <w:t xml:space="preserve"> adjustment value for the pickup test of the </w:t>
      </w:r>
      <w:r w:rsidR="00F11609">
        <w:rPr>
          <w:lang w:val="de-DE"/>
        </w:rPr>
        <w:t>current</w:t>
      </w:r>
      <w:r w:rsidRPr="00F069D0">
        <w:rPr>
          <w:lang w:val="de-DE"/>
        </w:rPr>
        <w:t xml:space="preserve"> value is placed on 1.1*1=1.1 amps. This test is performed at the best possible angle in terms of relay performance i.e. -45 degrees. </w:t>
      </w:r>
    </w:p>
    <w:p w14:paraId="3CBA489C" w14:textId="77777777" w:rsidR="006A2A78" w:rsidRDefault="006A2A78" w:rsidP="006A2A78">
      <w:pPr>
        <w:pStyle w:val="AAG-Normal"/>
      </w:pPr>
      <w:r w:rsidRPr="006A2715">
        <w:t>Der Leistungsbereich der Überstromkurven im AMR-Relais beginnt bei 1,1 Regelstrom im Relais. Daher wird zunächst durch Aktivieren der Option Aktive Bereichsgrenzen im Fenster Überstromschutzparameter der Wert Imin auf 1,1 Iref gesetzt. Im nächsten Schritt wird der Stromanpassungswert für den Anzugstest des Stromwertes auf 1,1*1=1,1 Ampere gesetzt. Diese Prüfung wird unter dem bestmöglichen Winkel in Bezug auf die Relaisleistung durchgeführt, d.h. -45 Grad.</w:t>
      </w:r>
    </w:p>
    <w:p w14:paraId="7637A672" w14:textId="16F287A8" w:rsidR="00D25DAC" w:rsidRDefault="00D25DAC" w:rsidP="00D25DAC">
      <w:pPr>
        <w:pStyle w:val="AAS-Normal"/>
        <w:rPr>
          <w:lang w:val="de-DE"/>
        </w:rPr>
      </w:pPr>
      <w:r w:rsidRPr="008819AF">
        <w:rPr>
          <w:lang w:val="de-DE"/>
        </w:rPr>
        <w:t>El rango de actuación de las curvas de sobreintensidad en el relé AMR comienza a partir de 1,1 de corriente reguladora en el relé. Por lo tanto, en primer lugar, habilitando la opción Límites de Rango Activo en la ventana Parámetros de Protección de Sobrecorriente, el valor de Imin se establece en 1,1 Iref. En el siguiente paso, el valor de ajuste de corriente para la prueba de captación del valor de corriente se coloca en 1,1*1=1,1 amperios. Esta prueba se realiza en el mejor ángulo posible en términos de rendimiento del relé, es decir, -45 grados.</w:t>
      </w:r>
    </w:p>
    <w:p w14:paraId="245DB001" w14:textId="77777777" w:rsidR="00915607" w:rsidRDefault="00915607" w:rsidP="006A1AAA">
      <w:pPr>
        <w:pStyle w:val="AAF-Normal"/>
        <w:rPr>
          <w:lang w:val="de-DE"/>
        </w:rPr>
      </w:pPr>
      <w:r w:rsidRPr="00915607">
        <w:rPr>
          <w:lang w:val="de-DE"/>
        </w:rPr>
        <w:t>La plage de performances des courbes de surintensité dans le relais AMR commence à partir de 1,1 du courant de régulation dans le relais. Donc, en activant d'abord l'option Active Range Limits dans la fenêtre Overcurrent Protection Parameters, la valeur de Imin est définie égale à 1,1 Iref. À l'étape suivante, la valeur de réglage de courant pour le test de démarrage de courant est réglée sur 1,1 x 1 = 1,1 ampères. Ce test est effectué sous le meilleur angle possible en termes de performances du relais, c'est-à-dire -45 degrés</w:t>
      </w:r>
      <w:r w:rsidRPr="00915607">
        <w:rPr>
          <w:rtl/>
          <w:lang w:val="de-DE"/>
        </w:rPr>
        <w:t>.</w:t>
      </w:r>
    </w:p>
    <w:p w14:paraId="2E08E7CE" w14:textId="22AB6566" w:rsidR="00837FB9" w:rsidRDefault="00837FB9" w:rsidP="00837FB9">
      <w:pPr>
        <w:pStyle w:val="AAA-MatnAsli"/>
        <w:rPr>
          <w:lang w:val="de-DE"/>
        </w:rPr>
      </w:pPr>
      <w:r w:rsidRPr="00837FB9">
        <w:rPr>
          <w:rFonts w:hint="cs"/>
          <w:rtl/>
          <w:lang w:val="de-DE"/>
        </w:rPr>
        <w:t xml:space="preserve">پس از پیکاپ </w:t>
      </w:r>
      <w:r w:rsidRPr="00837FB9">
        <w:rPr>
          <w:rFonts w:ascii="Arial" w:hAnsi="Arial" w:cs="Arial" w:hint="cs"/>
          <w:rtl/>
          <w:lang w:val="de-DE"/>
        </w:rPr>
        <w:t>–</w:t>
      </w:r>
      <w:r w:rsidRPr="00837FB9">
        <w:rPr>
          <w:rFonts w:hint="cs"/>
          <w:rtl/>
          <w:lang w:val="de-DE"/>
        </w:rPr>
        <w:t xml:space="preserve"> دراپ آف جریانی، نوبت به پیکاپ- دراپ آف روی زاویه می‌رسد. به این منظور، همان‌طور که گفته شد مقدار جریان ۲ برابر جریان تنظیمی اعمال شده و یک بار روند برای حد بالای زاویه یعنی 41 درجه و یک‌بار برای حد پایین زاویه یعنی 131- درجه انجام می‌شود. </w:t>
      </w:r>
      <w:r>
        <w:rPr>
          <w:rFonts w:hint="cs"/>
          <w:rtl/>
        </w:rPr>
        <w:t xml:space="preserve"> </w:t>
      </w:r>
      <w:r w:rsidRPr="00837FB9">
        <w:rPr>
          <w:rFonts w:hint="cs"/>
          <w:rtl/>
          <w:lang w:val="de-DE"/>
        </w:rPr>
        <w:t xml:space="preserve">با اضافه کردن تست‌های لازم و اجرا، در نهایت می‌توان موارد دلخواه را به گزارش اضافه کرد. </w:t>
      </w:r>
    </w:p>
    <w:p w14:paraId="4650BE9D" w14:textId="19322D4F" w:rsidR="00FF0477" w:rsidRPr="00FF0477" w:rsidRDefault="00FF0477" w:rsidP="00FF0477">
      <w:pPr>
        <w:pStyle w:val="AAAR-Normal"/>
        <w:jc w:val="left"/>
        <w:rPr>
          <w:rFonts w:cs="B Nazanin"/>
          <w:rtl/>
        </w:rPr>
      </w:pPr>
      <w:r>
        <w:rPr>
          <w:rFonts w:hint="cs"/>
          <w:rtl/>
        </w:rPr>
        <w:t>قریبا...</w:t>
      </w:r>
    </w:p>
    <w:p w14:paraId="3BD82077" w14:textId="396CED27" w:rsidR="00F069D0" w:rsidRDefault="00F069D0" w:rsidP="00F11609">
      <w:pPr>
        <w:pStyle w:val="AAE-Normal"/>
      </w:pPr>
      <w:r w:rsidRPr="00747198">
        <w:rPr>
          <w:lang w:val="de-DE"/>
        </w:rPr>
        <w:t>After the</w:t>
      </w:r>
      <w:r w:rsidR="00F11609" w:rsidRPr="00747198">
        <w:rPr>
          <w:lang w:val="de-DE"/>
        </w:rPr>
        <w:t xml:space="preserve"> current</w:t>
      </w:r>
      <w:r w:rsidRPr="00747198">
        <w:rPr>
          <w:lang w:val="de-DE"/>
        </w:rPr>
        <w:t xml:space="preserve"> </w:t>
      </w:r>
      <w:r w:rsidR="00F11609" w:rsidRPr="00747198">
        <w:rPr>
          <w:lang w:val="de-DE"/>
        </w:rPr>
        <w:t>pick up-drop off</w:t>
      </w:r>
      <w:r w:rsidRPr="00747198">
        <w:rPr>
          <w:lang w:val="de-DE"/>
        </w:rPr>
        <w:t xml:space="preserve">, it is time to Pick up-drop off on the angle. For this purpose, as mentioned above, the </w:t>
      </w:r>
      <w:r w:rsidR="00F11609" w:rsidRPr="00747198">
        <w:rPr>
          <w:lang w:val="de-DE"/>
        </w:rPr>
        <w:t>current</w:t>
      </w:r>
      <w:r w:rsidRPr="00747198">
        <w:rPr>
          <w:lang w:val="de-DE"/>
        </w:rPr>
        <w:t xml:space="preserve"> value is applied twice as much as the regulatory current, and once the trend is performed for the upper limit of the angle, i.e. 41 degrees, and once for the lower limit of the angle, i.e. -131 degrees. </w:t>
      </w:r>
      <w:r w:rsidRPr="00F069D0">
        <w:t xml:space="preserve">By adding the necessary tests and </w:t>
      </w:r>
      <w:r w:rsidR="00F11609">
        <w:t>performing</w:t>
      </w:r>
      <w:r w:rsidRPr="00F069D0">
        <w:t xml:space="preserve">, you can finally add favorites </w:t>
      </w:r>
      <w:r w:rsidR="00F11609">
        <w:t xml:space="preserve">items </w:t>
      </w:r>
      <w:r w:rsidRPr="00F069D0">
        <w:t xml:space="preserve">to the report.   </w:t>
      </w:r>
    </w:p>
    <w:p w14:paraId="35409981" w14:textId="77777777" w:rsidR="006A2A78" w:rsidRPr="006A2715" w:rsidRDefault="006A2A78" w:rsidP="006A2A78">
      <w:pPr>
        <w:pStyle w:val="AAG-Normal"/>
      </w:pPr>
      <w:r w:rsidRPr="006A2715">
        <w:t>Nach der Stromaufnahme und -abnahme ist es an der Zeit, den Winkel aufzunehmen und abzunehmen. Zu diesem Zweck wird, wie oben erwähnt, der Stromwert doppelt so hoch wie der Regelstrom angesetzt, und der Trend wird einmal für die obere Grenze des Winkels, d.h. 41 Grad, und einmal für die untere Grenze des Winkels, d.h. -131 Grad, durchgeführt. Durch Hinzufügen der erforderlichen Tests und Durchführung können Sie schließlich Favoriten in den Bericht aufnehmen.</w:t>
      </w:r>
    </w:p>
    <w:p w14:paraId="6D40A8E6" w14:textId="26CA570F" w:rsidR="00D25DAC" w:rsidRDefault="00D25DAC" w:rsidP="00D25DAC">
      <w:pPr>
        <w:pStyle w:val="AAS-Normal"/>
        <w:rPr>
          <w:lang w:val="es-ES"/>
        </w:rPr>
      </w:pPr>
      <w:r w:rsidRPr="008819AF">
        <w:rPr>
          <w:lang w:val="es-ES"/>
        </w:rPr>
        <w:t xml:space="preserve">Después de la recogida de la corriente, es el momento de recoger el ángulo. Para ello, como se ha mencionado anteriormente, se aplica el valor de la corriente dos veces más que la corriente reglamentaria, y se realiza una vez la tendencia para el límite superior del ángulo, es decir, 41 grados, y una vez para el límite inferior del ángulo, es decir, -131 grados. Al añadir las pruebas necesarias y realizarlas, finalmente se pueden añadir elementos favoritos al informe.   </w:t>
      </w:r>
    </w:p>
    <w:p w14:paraId="576129DA" w14:textId="1E80C42A" w:rsidR="00633E85" w:rsidRPr="00837FB9" w:rsidRDefault="00915607" w:rsidP="00915607">
      <w:pPr>
        <w:pStyle w:val="AAF-Normal"/>
        <w:rPr>
          <w:rtl/>
        </w:rPr>
      </w:pPr>
      <w:r w:rsidRPr="00915607">
        <w:t>Après le captage-dépose courant, c’est le temps du captage-dépose angle. Pour cette raison, comme on a dit avant, la quantité de courant est de 2 fois le courant défini et le processus est effectué une fois pour la limite supérieure de l'angle, c'est-à-dire 41 degrés et une fois pour la limite inférieure de l'angle, c'est-à-dire -131 degrés. En ajoutant les tests et l'exécution nécessaires, finalement vous pouvez ajouter les éléments souhaités au rapport.</w:t>
      </w:r>
    </w:p>
    <w:sectPr w:rsidR="00633E85" w:rsidRPr="00837FB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 n" w:date="2022-03-09T15:48:00Z" w:initials="bn">
    <w:p w14:paraId="38E2E691" w14:textId="6F49A4E6" w:rsidR="00F97172" w:rsidRPr="00747198" w:rsidRDefault="00F97172">
      <w:pPr>
        <w:pStyle w:val="CommentText"/>
        <w:rPr>
          <w:lang w:bidi="fa-IR"/>
        </w:rPr>
      </w:pPr>
      <w:r>
        <w:rPr>
          <w:rStyle w:val="CommentReference"/>
        </w:rPr>
        <w:annotationRef/>
      </w:r>
      <w:r w:rsidRPr="00C24B3B">
        <w:rPr>
          <w:lang w:val="de-DE"/>
        </w:rPr>
        <w:t>Directional</w:t>
      </w:r>
      <w:r w:rsidR="00CE1AD0">
        <w:rPr>
          <w:lang w:val="de-DE"/>
        </w:rPr>
        <w:t>_</w:t>
      </w:r>
      <w:r w:rsidRPr="00C24B3B">
        <w:rPr>
          <w:lang w:val="de-DE"/>
        </w:rPr>
        <w:t>overcurrent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8E2E69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34AE0" w16cex:dateUtc="2022-03-09T12: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8E2E691" w16cid:durableId="25D34A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05F7B" w14:textId="77777777" w:rsidR="00745983" w:rsidRDefault="00745983" w:rsidP="00091FDB">
      <w:pPr>
        <w:spacing w:before="0" w:after="0"/>
      </w:pPr>
      <w:r>
        <w:separator/>
      </w:r>
    </w:p>
  </w:endnote>
  <w:endnote w:type="continuationSeparator" w:id="0">
    <w:p w14:paraId="4A439EF9" w14:textId="77777777" w:rsidR="00745983" w:rsidRDefault="00745983"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533B9" w14:textId="77777777" w:rsidR="00745983" w:rsidRDefault="00745983" w:rsidP="00091FDB">
      <w:pPr>
        <w:spacing w:before="0" w:after="0"/>
      </w:pPr>
      <w:r>
        <w:separator/>
      </w:r>
    </w:p>
  </w:footnote>
  <w:footnote w:type="continuationSeparator" w:id="0">
    <w:p w14:paraId="09D424C9" w14:textId="77777777" w:rsidR="00745983" w:rsidRDefault="00745983"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214C9A"/>
    <w:multiLevelType w:val="hybridMultilevel"/>
    <w:tmpl w:val="D2D6F6A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B33F70"/>
    <w:multiLevelType w:val="hybridMultilevel"/>
    <w:tmpl w:val="D1E275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8"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2"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27"/>
  </w:num>
  <w:num w:numId="4">
    <w:abstractNumId w:val="38"/>
  </w:num>
  <w:num w:numId="5">
    <w:abstractNumId w:val="14"/>
  </w:num>
  <w:num w:numId="6">
    <w:abstractNumId w:val="18"/>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40"/>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5"/>
  </w:num>
  <w:num w:numId="20">
    <w:abstractNumId w:val="19"/>
  </w:num>
  <w:num w:numId="21">
    <w:abstractNumId w:val="13"/>
  </w:num>
  <w:num w:numId="22">
    <w:abstractNumId w:val="28"/>
  </w:num>
  <w:num w:numId="23">
    <w:abstractNumId w:val="32"/>
  </w:num>
  <w:num w:numId="24">
    <w:abstractNumId w:val="39"/>
  </w:num>
  <w:num w:numId="25">
    <w:abstractNumId w:val="23"/>
  </w:num>
  <w:num w:numId="26">
    <w:abstractNumId w:val="21"/>
  </w:num>
  <w:num w:numId="27">
    <w:abstractNumId w:val="30"/>
  </w:num>
  <w:num w:numId="28">
    <w:abstractNumId w:val="34"/>
  </w:num>
  <w:num w:numId="29">
    <w:abstractNumId w:val="22"/>
  </w:num>
  <w:num w:numId="30">
    <w:abstractNumId w:val="12"/>
  </w:num>
  <w:num w:numId="31">
    <w:abstractNumId w:val="25"/>
  </w:num>
  <w:num w:numId="32">
    <w:abstractNumId w:val="29"/>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5"/>
  </w:num>
  <w:num w:numId="44">
    <w:abstractNumId w:val="10"/>
  </w:num>
  <w:num w:numId="45">
    <w:abstractNumId w:val="26"/>
  </w:num>
  <w:num w:numId="46">
    <w:abstractNumId w:val="20"/>
  </w:num>
  <w:num w:numId="47">
    <w:abstractNumId w:val="11"/>
  </w:num>
  <w:num w:numId="48">
    <w:abstractNumId w:val="37"/>
  </w:num>
  <w:num w:numId="49">
    <w:abstractNumId w:val="16"/>
  </w:num>
  <w:num w:numId="5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n">
    <w15:presenceInfo w15:providerId="Windows Live" w15:userId="1f13dbb44e2ff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2291"/>
    <w:rsid w:val="00002C46"/>
    <w:rsid w:val="00002FDE"/>
    <w:rsid w:val="000046AA"/>
    <w:rsid w:val="000075C7"/>
    <w:rsid w:val="00007B52"/>
    <w:rsid w:val="0001068D"/>
    <w:rsid w:val="00017F54"/>
    <w:rsid w:val="000211C4"/>
    <w:rsid w:val="00021D0C"/>
    <w:rsid w:val="0002362C"/>
    <w:rsid w:val="00023636"/>
    <w:rsid w:val="000237ED"/>
    <w:rsid w:val="00024FF5"/>
    <w:rsid w:val="00025C4E"/>
    <w:rsid w:val="00031F6C"/>
    <w:rsid w:val="00044D53"/>
    <w:rsid w:val="00045083"/>
    <w:rsid w:val="00047D66"/>
    <w:rsid w:val="000622C3"/>
    <w:rsid w:val="000629C6"/>
    <w:rsid w:val="00071048"/>
    <w:rsid w:val="000806F6"/>
    <w:rsid w:val="00083F09"/>
    <w:rsid w:val="00091FDB"/>
    <w:rsid w:val="0009330C"/>
    <w:rsid w:val="000965EE"/>
    <w:rsid w:val="000A07F3"/>
    <w:rsid w:val="000A2D91"/>
    <w:rsid w:val="000A3824"/>
    <w:rsid w:val="000A67DF"/>
    <w:rsid w:val="000A6969"/>
    <w:rsid w:val="000B1797"/>
    <w:rsid w:val="000B1AE7"/>
    <w:rsid w:val="000B787F"/>
    <w:rsid w:val="000C0EC6"/>
    <w:rsid w:val="000C17A4"/>
    <w:rsid w:val="000D2CAF"/>
    <w:rsid w:val="000D5E33"/>
    <w:rsid w:val="000D6EFE"/>
    <w:rsid w:val="000D7C38"/>
    <w:rsid w:val="000E0877"/>
    <w:rsid w:val="000E1390"/>
    <w:rsid w:val="000E17E0"/>
    <w:rsid w:val="000E4243"/>
    <w:rsid w:val="000E5BD9"/>
    <w:rsid w:val="000E6B34"/>
    <w:rsid w:val="000F12EC"/>
    <w:rsid w:val="000F6338"/>
    <w:rsid w:val="000F6890"/>
    <w:rsid w:val="000F7C63"/>
    <w:rsid w:val="001040DD"/>
    <w:rsid w:val="00104526"/>
    <w:rsid w:val="0011109F"/>
    <w:rsid w:val="00126DB9"/>
    <w:rsid w:val="00127DF6"/>
    <w:rsid w:val="00132D70"/>
    <w:rsid w:val="00133D9E"/>
    <w:rsid w:val="0015328D"/>
    <w:rsid w:val="0015521D"/>
    <w:rsid w:val="001563C7"/>
    <w:rsid w:val="00156535"/>
    <w:rsid w:val="001570FF"/>
    <w:rsid w:val="00160A48"/>
    <w:rsid w:val="00166AD0"/>
    <w:rsid w:val="0017100C"/>
    <w:rsid w:val="001717F6"/>
    <w:rsid w:val="00171F65"/>
    <w:rsid w:val="001737D1"/>
    <w:rsid w:val="001768F0"/>
    <w:rsid w:val="001804B7"/>
    <w:rsid w:val="00180C51"/>
    <w:rsid w:val="00182ED2"/>
    <w:rsid w:val="001836D8"/>
    <w:rsid w:val="00185A30"/>
    <w:rsid w:val="00186906"/>
    <w:rsid w:val="001906A8"/>
    <w:rsid w:val="00193574"/>
    <w:rsid w:val="001938AC"/>
    <w:rsid w:val="00195255"/>
    <w:rsid w:val="001952A2"/>
    <w:rsid w:val="0019682C"/>
    <w:rsid w:val="001A0A9B"/>
    <w:rsid w:val="001A2227"/>
    <w:rsid w:val="001A6149"/>
    <w:rsid w:val="001B0ED8"/>
    <w:rsid w:val="001B1330"/>
    <w:rsid w:val="001B1CF9"/>
    <w:rsid w:val="001B1F72"/>
    <w:rsid w:val="001B3ACF"/>
    <w:rsid w:val="001B5C25"/>
    <w:rsid w:val="001C3B89"/>
    <w:rsid w:val="001C478D"/>
    <w:rsid w:val="001C5A9D"/>
    <w:rsid w:val="001C5DF9"/>
    <w:rsid w:val="001D27CB"/>
    <w:rsid w:val="001D3919"/>
    <w:rsid w:val="001D3A6A"/>
    <w:rsid w:val="001D5B79"/>
    <w:rsid w:val="001E0336"/>
    <w:rsid w:val="001E2891"/>
    <w:rsid w:val="001E6762"/>
    <w:rsid w:val="001F0F9B"/>
    <w:rsid w:val="001F2C5E"/>
    <w:rsid w:val="001F4010"/>
    <w:rsid w:val="00200413"/>
    <w:rsid w:val="00203167"/>
    <w:rsid w:val="002123BB"/>
    <w:rsid w:val="00216EBC"/>
    <w:rsid w:val="00221BB3"/>
    <w:rsid w:val="002225A0"/>
    <w:rsid w:val="00224BA6"/>
    <w:rsid w:val="00224E23"/>
    <w:rsid w:val="00225D43"/>
    <w:rsid w:val="00227210"/>
    <w:rsid w:val="00230CEB"/>
    <w:rsid w:val="002365B1"/>
    <w:rsid w:val="00237CB9"/>
    <w:rsid w:val="00237EFF"/>
    <w:rsid w:val="00240237"/>
    <w:rsid w:val="0024046A"/>
    <w:rsid w:val="00240B35"/>
    <w:rsid w:val="00240F1C"/>
    <w:rsid w:val="00245CF4"/>
    <w:rsid w:val="00247368"/>
    <w:rsid w:val="00251785"/>
    <w:rsid w:val="002517C4"/>
    <w:rsid w:val="00260D63"/>
    <w:rsid w:val="002612EA"/>
    <w:rsid w:val="0026594F"/>
    <w:rsid w:val="00271F6B"/>
    <w:rsid w:val="00272CAE"/>
    <w:rsid w:val="00272FED"/>
    <w:rsid w:val="0027630B"/>
    <w:rsid w:val="00282AF7"/>
    <w:rsid w:val="002946E6"/>
    <w:rsid w:val="002A36D0"/>
    <w:rsid w:val="002B4DAC"/>
    <w:rsid w:val="002C079A"/>
    <w:rsid w:val="002E4E2C"/>
    <w:rsid w:val="002E7358"/>
    <w:rsid w:val="002F4807"/>
    <w:rsid w:val="002F69FD"/>
    <w:rsid w:val="002F7BE4"/>
    <w:rsid w:val="003000C4"/>
    <w:rsid w:val="00305FF2"/>
    <w:rsid w:val="00322773"/>
    <w:rsid w:val="00333847"/>
    <w:rsid w:val="00336359"/>
    <w:rsid w:val="00340150"/>
    <w:rsid w:val="003410CB"/>
    <w:rsid w:val="00343E45"/>
    <w:rsid w:val="00347016"/>
    <w:rsid w:val="00347CE2"/>
    <w:rsid w:val="003525CE"/>
    <w:rsid w:val="00352E84"/>
    <w:rsid w:val="00376E1C"/>
    <w:rsid w:val="0037742F"/>
    <w:rsid w:val="003915FD"/>
    <w:rsid w:val="00392F0C"/>
    <w:rsid w:val="0039610B"/>
    <w:rsid w:val="003A2AC0"/>
    <w:rsid w:val="003A318E"/>
    <w:rsid w:val="003A5A29"/>
    <w:rsid w:val="003B4917"/>
    <w:rsid w:val="003B7699"/>
    <w:rsid w:val="003B7CF1"/>
    <w:rsid w:val="003C16BA"/>
    <w:rsid w:val="003C327F"/>
    <w:rsid w:val="003C411E"/>
    <w:rsid w:val="003D0459"/>
    <w:rsid w:val="003D414A"/>
    <w:rsid w:val="003D6DA4"/>
    <w:rsid w:val="003E085D"/>
    <w:rsid w:val="003E2C90"/>
    <w:rsid w:val="003F0B1A"/>
    <w:rsid w:val="003F461F"/>
    <w:rsid w:val="003F5D31"/>
    <w:rsid w:val="003F79CC"/>
    <w:rsid w:val="0041333E"/>
    <w:rsid w:val="004161C3"/>
    <w:rsid w:val="004306B4"/>
    <w:rsid w:val="0043143B"/>
    <w:rsid w:val="004325A4"/>
    <w:rsid w:val="00432EA2"/>
    <w:rsid w:val="00436303"/>
    <w:rsid w:val="004377DE"/>
    <w:rsid w:val="0044361E"/>
    <w:rsid w:val="0045181C"/>
    <w:rsid w:val="00451F7D"/>
    <w:rsid w:val="00457107"/>
    <w:rsid w:val="0046170A"/>
    <w:rsid w:val="004631C2"/>
    <w:rsid w:val="0046469F"/>
    <w:rsid w:val="00471B16"/>
    <w:rsid w:val="0047321A"/>
    <w:rsid w:val="00477666"/>
    <w:rsid w:val="00481C2C"/>
    <w:rsid w:val="00481D5B"/>
    <w:rsid w:val="004858FF"/>
    <w:rsid w:val="00496E20"/>
    <w:rsid w:val="004A0534"/>
    <w:rsid w:val="004A26A3"/>
    <w:rsid w:val="004A3E00"/>
    <w:rsid w:val="004A437F"/>
    <w:rsid w:val="004B13F2"/>
    <w:rsid w:val="004B1DA2"/>
    <w:rsid w:val="004B1E47"/>
    <w:rsid w:val="004B4D5B"/>
    <w:rsid w:val="004B55C3"/>
    <w:rsid w:val="004D2EA2"/>
    <w:rsid w:val="004E2F0C"/>
    <w:rsid w:val="004E35D1"/>
    <w:rsid w:val="004F0C46"/>
    <w:rsid w:val="004F3703"/>
    <w:rsid w:val="004F59F1"/>
    <w:rsid w:val="0051793D"/>
    <w:rsid w:val="00517C00"/>
    <w:rsid w:val="00521409"/>
    <w:rsid w:val="005251AC"/>
    <w:rsid w:val="00525355"/>
    <w:rsid w:val="00525790"/>
    <w:rsid w:val="00525AED"/>
    <w:rsid w:val="005264C5"/>
    <w:rsid w:val="00531A57"/>
    <w:rsid w:val="00534921"/>
    <w:rsid w:val="00540536"/>
    <w:rsid w:val="0054420A"/>
    <w:rsid w:val="00546969"/>
    <w:rsid w:val="00546CAB"/>
    <w:rsid w:val="005510AC"/>
    <w:rsid w:val="005519E8"/>
    <w:rsid w:val="005629C7"/>
    <w:rsid w:val="00572FD3"/>
    <w:rsid w:val="005766CA"/>
    <w:rsid w:val="00577682"/>
    <w:rsid w:val="00582E37"/>
    <w:rsid w:val="00584478"/>
    <w:rsid w:val="00594D0F"/>
    <w:rsid w:val="00596CE2"/>
    <w:rsid w:val="005A150F"/>
    <w:rsid w:val="005A2B82"/>
    <w:rsid w:val="005A49A0"/>
    <w:rsid w:val="005A542B"/>
    <w:rsid w:val="005A6985"/>
    <w:rsid w:val="005B089E"/>
    <w:rsid w:val="005B1AB6"/>
    <w:rsid w:val="005B741E"/>
    <w:rsid w:val="005C6C99"/>
    <w:rsid w:val="005C799F"/>
    <w:rsid w:val="005D2920"/>
    <w:rsid w:val="005D482F"/>
    <w:rsid w:val="005E6C3D"/>
    <w:rsid w:val="005F07AD"/>
    <w:rsid w:val="005F559C"/>
    <w:rsid w:val="00600585"/>
    <w:rsid w:val="00602F09"/>
    <w:rsid w:val="00606C92"/>
    <w:rsid w:val="0060760D"/>
    <w:rsid w:val="006134D3"/>
    <w:rsid w:val="006157EA"/>
    <w:rsid w:val="00617F0E"/>
    <w:rsid w:val="006222FD"/>
    <w:rsid w:val="00630BEF"/>
    <w:rsid w:val="00633E85"/>
    <w:rsid w:val="0063469C"/>
    <w:rsid w:val="00650FFF"/>
    <w:rsid w:val="00665305"/>
    <w:rsid w:val="00666B35"/>
    <w:rsid w:val="00667A94"/>
    <w:rsid w:val="00667E5B"/>
    <w:rsid w:val="00670319"/>
    <w:rsid w:val="006705D3"/>
    <w:rsid w:val="00680AE5"/>
    <w:rsid w:val="006834D9"/>
    <w:rsid w:val="00683905"/>
    <w:rsid w:val="00685B22"/>
    <w:rsid w:val="00691E40"/>
    <w:rsid w:val="006951F4"/>
    <w:rsid w:val="006969DF"/>
    <w:rsid w:val="006975BD"/>
    <w:rsid w:val="006A1AAA"/>
    <w:rsid w:val="006A2A78"/>
    <w:rsid w:val="006A4D03"/>
    <w:rsid w:val="006A4D94"/>
    <w:rsid w:val="006B0BC1"/>
    <w:rsid w:val="006B3C61"/>
    <w:rsid w:val="006B5D54"/>
    <w:rsid w:val="006D0E19"/>
    <w:rsid w:val="006D34BF"/>
    <w:rsid w:val="006D5320"/>
    <w:rsid w:val="006D7337"/>
    <w:rsid w:val="006F15EC"/>
    <w:rsid w:val="006F266B"/>
    <w:rsid w:val="006F3CB0"/>
    <w:rsid w:val="00702DE6"/>
    <w:rsid w:val="0070386D"/>
    <w:rsid w:val="00705B99"/>
    <w:rsid w:val="0070669C"/>
    <w:rsid w:val="00711254"/>
    <w:rsid w:val="00720E88"/>
    <w:rsid w:val="0072228F"/>
    <w:rsid w:val="00725214"/>
    <w:rsid w:val="00742F2C"/>
    <w:rsid w:val="0074390B"/>
    <w:rsid w:val="00745983"/>
    <w:rsid w:val="00747198"/>
    <w:rsid w:val="007508AD"/>
    <w:rsid w:val="00753595"/>
    <w:rsid w:val="007551AC"/>
    <w:rsid w:val="00762294"/>
    <w:rsid w:val="0076341F"/>
    <w:rsid w:val="00764C96"/>
    <w:rsid w:val="00767252"/>
    <w:rsid w:val="007712B7"/>
    <w:rsid w:val="0077317C"/>
    <w:rsid w:val="007731DB"/>
    <w:rsid w:val="007739DC"/>
    <w:rsid w:val="00775FC2"/>
    <w:rsid w:val="007769A1"/>
    <w:rsid w:val="00794B3E"/>
    <w:rsid w:val="007A0F5E"/>
    <w:rsid w:val="007A63CD"/>
    <w:rsid w:val="007B1C35"/>
    <w:rsid w:val="007B66CB"/>
    <w:rsid w:val="007C510E"/>
    <w:rsid w:val="007C6066"/>
    <w:rsid w:val="007D218C"/>
    <w:rsid w:val="007D4E68"/>
    <w:rsid w:val="007D5BB3"/>
    <w:rsid w:val="007D7024"/>
    <w:rsid w:val="007E1A52"/>
    <w:rsid w:val="007E3D31"/>
    <w:rsid w:val="007E4F09"/>
    <w:rsid w:val="007E6B54"/>
    <w:rsid w:val="007F1254"/>
    <w:rsid w:val="007F5BBE"/>
    <w:rsid w:val="007F6D9F"/>
    <w:rsid w:val="00800C91"/>
    <w:rsid w:val="008052E4"/>
    <w:rsid w:val="00805A67"/>
    <w:rsid w:val="00810560"/>
    <w:rsid w:val="00820515"/>
    <w:rsid w:val="0082349E"/>
    <w:rsid w:val="00824F08"/>
    <w:rsid w:val="0083395D"/>
    <w:rsid w:val="00836248"/>
    <w:rsid w:val="00836D46"/>
    <w:rsid w:val="00837FB9"/>
    <w:rsid w:val="00840472"/>
    <w:rsid w:val="00840BD0"/>
    <w:rsid w:val="0084498D"/>
    <w:rsid w:val="00850AB4"/>
    <w:rsid w:val="00856E47"/>
    <w:rsid w:val="00856ED6"/>
    <w:rsid w:val="00864605"/>
    <w:rsid w:val="00872B50"/>
    <w:rsid w:val="0087597D"/>
    <w:rsid w:val="0087664F"/>
    <w:rsid w:val="00881759"/>
    <w:rsid w:val="00881C42"/>
    <w:rsid w:val="008833FE"/>
    <w:rsid w:val="00891FBF"/>
    <w:rsid w:val="008973D6"/>
    <w:rsid w:val="008A1C39"/>
    <w:rsid w:val="008B446D"/>
    <w:rsid w:val="008B4943"/>
    <w:rsid w:val="008B5B14"/>
    <w:rsid w:val="008B79A9"/>
    <w:rsid w:val="008C07BA"/>
    <w:rsid w:val="008C0F99"/>
    <w:rsid w:val="008C4D34"/>
    <w:rsid w:val="008D0AC7"/>
    <w:rsid w:val="008D193A"/>
    <w:rsid w:val="008E088C"/>
    <w:rsid w:val="008E2EC8"/>
    <w:rsid w:val="008E5338"/>
    <w:rsid w:val="008E533E"/>
    <w:rsid w:val="008E5588"/>
    <w:rsid w:val="008E60B9"/>
    <w:rsid w:val="008F0A41"/>
    <w:rsid w:val="008F3FCF"/>
    <w:rsid w:val="008F5478"/>
    <w:rsid w:val="008F674B"/>
    <w:rsid w:val="00901939"/>
    <w:rsid w:val="009021AA"/>
    <w:rsid w:val="009021CB"/>
    <w:rsid w:val="009054A6"/>
    <w:rsid w:val="00911992"/>
    <w:rsid w:val="00915607"/>
    <w:rsid w:val="00917BE1"/>
    <w:rsid w:val="00922B7C"/>
    <w:rsid w:val="00925987"/>
    <w:rsid w:val="00926D45"/>
    <w:rsid w:val="00927BED"/>
    <w:rsid w:val="00937A1F"/>
    <w:rsid w:val="009409C9"/>
    <w:rsid w:val="0094184E"/>
    <w:rsid w:val="00941B62"/>
    <w:rsid w:val="00941F84"/>
    <w:rsid w:val="00942558"/>
    <w:rsid w:val="0094556E"/>
    <w:rsid w:val="009474E2"/>
    <w:rsid w:val="00952336"/>
    <w:rsid w:val="009558D6"/>
    <w:rsid w:val="00956FF6"/>
    <w:rsid w:val="009574FE"/>
    <w:rsid w:val="00961455"/>
    <w:rsid w:val="009616B7"/>
    <w:rsid w:val="009640BF"/>
    <w:rsid w:val="00974183"/>
    <w:rsid w:val="00976B3F"/>
    <w:rsid w:val="009777FD"/>
    <w:rsid w:val="00980656"/>
    <w:rsid w:val="0098172D"/>
    <w:rsid w:val="0098182E"/>
    <w:rsid w:val="00982711"/>
    <w:rsid w:val="00983BC2"/>
    <w:rsid w:val="0098484C"/>
    <w:rsid w:val="0099233E"/>
    <w:rsid w:val="00995531"/>
    <w:rsid w:val="00997C62"/>
    <w:rsid w:val="009B5280"/>
    <w:rsid w:val="009B5A37"/>
    <w:rsid w:val="009C5EB2"/>
    <w:rsid w:val="009D0C53"/>
    <w:rsid w:val="009D1F18"/>
    <w:rsid w:val="009D574C"/>
    <w:rsid w:val="009E1711"/>
    <w:rsid w:val="009E2D91"/>
    <w:rsid w:val="009F54EF"/>
    <w:rsid w:val="00A008D4"/>
    <w:rsid w:val="00A0557D"/>
    <w:rsid w:val="00A14EA0"/>
    <w:rsid w:val="00A216F7"/>
    <w:rsid w:val="00A21924"/>
    <w:rsid w:val="00A21B9B"/>
    <w:rsid w:val="00A221AE"/>
    <w:rsid w:val="00A239D4"/>
    <w:rsid w:val="00A251AA"/>
    <w:rsid w:val="00A31350"/>
    <w:rsid w:val="00A31C79"/>
    <w:rsid w:val="00A32007"/>
    <w:rsid w:val="00A35229"/>
    <w:rsid w:val="00A364F7"/>
    <w:rsid w:val="00A43B9E"/>
    <w:rsid w:val="00A52124"/>
    <w:rsid w:val="00A5238B"/>
    <w:rsid w:val="00A52B78"/>
    <w:rsid w:val="00A63619"/>
    <w:rsid w:val="00A65019"/>
    <w:rsid w:val="00A70E55"/>
    <w:rsid w:val="00A74CD4"/>
    <w:rsid w:val="00A75A60"/>
    <w:rsid w:val="00A770EE"/>
    <w:rsid w:val="00A83B5B"/>
    <w:rsid w:val="00A847CA"/>
    <w:rsid w:val="00A848FE"/>
    <w:rsid w:val="00A84E68"/>
    <w:rsid w:val="00A86398"/>
    <w:rsid w:val="00A86B65"/>
    <w:rsid w:val="00A87BB0"/>
    <w:rsid w:val="00A87DC7"/>
    <w:rsid w:val="00A95556"/>
    <w:rsid w:val="00AA46D0"/>
    <w:rsid w:val="00AB1B49"/>
    <w:rsid w:val="00AB46FB"/>
    <w:rsid w:val="00AB5DDA"/>
    <w:rsid w:val="00AB77EF"/>
    <w:rsid w:val="00AD78D4"/>
    <w:rsid w:val="00AD7BDE"/>
    <w:rsid w:val="00AE1D0B"/>
    <w:rsid w:val="00AE213E"/>
    <w:rsid w:val="00AE2747"/>
    <w:rsid w:val="00AE72F7"/>
    <w:rsid w:val="00AF0283"/>
    <w:rsid w:val="00AF2E57"/>
    <w:rsid w:val="00B11302"/>
    <w:rsid w:val="00B115BC"/>
    <w:rsid w:val="00B117EC"/>
    <w:rsid w:val="00B1306E"/>
    <w:rsid w:val="00B24193"/>
    <w:rsid w:val="00B2591D"/>
    <w:rsid w:val="00B275D8"/>
    <w:rsid w:val="00B320E5"/>
    <w:rsid w:val="00B32AE3"/>
    <w:rsid w:val="00B37C14"/>
    <w:rsid w:val="00B40C52"/>
    <w:rsid w:val="00B43095"/>
    <w:rsid w:val="00B51FC9"/>
    <w:rsid w:val="00B52EEC"/>
    <w:rsid w:val="00B53BF9"/>
    <w:rsid w:val="00B55063"/>
    <w:rsid w:val="00B573B5"/>
    <w:rsid w:val="00B6073C"/>
    <w:rsid w:val="00B81080"/>
    <w:rsid w:val="00B85862"/>
    <w:rsid w:val="00B90134"/>
    <w:rsid w:val="00BA3B2D"/>
    <w:rsid w:val="00BA500B"/>
    <w:rsid w:val="00BB34EA"/>
    <w:rsid w:val="00BB6CE5"/>
    <w:rsid w:val="00BC052B"/>
    <w:rsid w:val="00BC1FB5"/>
    <w:rsid w:val="00BE26C1"/>
    <w:rsid w:val="00BE2739"/>
    <w:rsid w:val="00BE5C68"/>
    <w:rsid w:val="00BE7164"/>
    <w:rsid w:val="00BF05EA"/>
    <w:rsid w:val="00C0188D"/>
    <w:rsid w:val="00C17C0B"/>
    <w:rsid w:val="00C218F7"/>
    <w:rsid w:val="00C22EBD"/>
    <w:rsid w:val="00C24B3B"/>
    <w:rsid w:val="00C312C4"/>
    <w:rsid w:val="00C33834"/>
    <w:rsid w:val="00C33C42"/>
    <w:rsid w:val="00C370BF"/>
    <w:rsid w:val="00C40093"/>
    <w:rsid w:val="00C44A86"/>
    <w:rsid w:val="00C474F6"/>
    <w:rsid w:val="00C47881"/>
    <w:rsid w:val="00C5023A"/>
    <w:rsid w:val="00C50E1F"/>
    <w:rsid w:val="00C511C8"/>
    <w:rsid w:val="00C53EB3"/>
    <w:rsid w:val="00C64B68"/>
    <w:rsid w:val="00C65C4B"/>
    <w:rsid w:val="00C7162F"/>
    <w:rsid w:val="00C74075"/>
    <w:rsid w:val="00C845DF"/>
    <w:rsid w:val="00C917FD"/>
    <w:rsid w:val="00C92F4B"/>
    <w:rsid w:val="00C93741"/>
    <w:rsid w:val="00CA203C"/>
    <w:rsid w:val="00CA3C0F"/>
    <w:rsid w:val="00CB4159"/>
    <w:rsid w:val="00CC3E5E"/>
    <w:rsid w:val="00CC4BFF"/>
    <w:rsid w:val="00CD0FB9"/>
    <w:rsid w:val="00CD47F4"/>
    <w:rsid w:val="00CD7BAF"/>
    <w:rsid w:val="00CE1578"/>
    <w:rsid w:val="00CE1AD0"/>
    <w:rsid w:val="00CE352D"/>
    <w:rsid w:val="00CF3723"/>
    <w:rsid w:val="00CF551F"/>
    <w:rsid w:val="00D00C04"/>
    <w:rsid w:val="00D01685"/>
    <w:rsid w:val="00D04C6A"/>
    <w:rsid w:val="00D05298"/>
    <w:rsid w:val="00D10021"/>
    <w:rsid w:val="00D109E4"/>
    <w:rsid w:val="00D10AD4"/>
    <w:rsid w:val="00D11121"/>
    <w:rsid w:val="00D13522"/>
    <w:rsid w:val="00D16748"/>
    <w:rsid w:val="00D17ED5"/>
    <w:rsid w:val="00D25877"/>
    <w:rsid w:val="00D25DAC"/>
    <w:rsid w:val="00D26004"/>
    <w:rsid w:val="00D26B65"/>
    <w:rsid w:val="00D3237E"/>
    <w:rsid w:val="00D42243"/>
    <w:rsid w:val="00D447CE"/>
    <w:rsid w:val="00D52EB8"/>
    <w:rsid w:val="00D53C0E"/>
    <w:rsid w:val="00D53CB4"/>
    <w:rsid w:val="00D565DA"/>
    <w:rsid w:val="00D57DA0"/>
    <w:rsid w:val="00D626C3"/>
    <w:rsid w:val="00D84045"/>
    <w:rsid w:val="00D84D48"/>
    <w:rsid w:val="00D85AF3"/>
    <w:rsid w:val="00D86E5F"/>
    <w:rsid w:val="00D915AA"/>
    <w:rsid w:val="00D973F9"/>
    <w:rsid w:val="00DA0D4B"/>
    <w:rsid w:val="00DA1D77"/>
    <w:rsid w:val="00DA2E00"/>
    <w:rsid w:val="00DA5719"/>
    <w:rsid w:val="00DA69B6"/>
    <w:rsid w:val="00DB1FCA"/>
    <w:rsid w:val="00DB71CE"/>
    <w:rsid w:val="00DB7BE9"/>
    <w:rsid w:val="00DC0FEE"/>
    <w:rsid w:val="00DC5913"/>
    <w:rsid w:val="00DC6E04"/>
    <w:rsid w:val="00DC7818"/>
    <w:rsid w:val="00DD6ADC"/>
    <w:rsid w:val="00DE1560"/>
    <w:rsid w:val="00DF0029"/>
    <w:rsid w:val="00DF3D05"/>
    <w:rsid w:val="00DF5E44"/>
    <w:rsid w:val="00DF6F3C"/>
    <w:rsid w:val="00E00049"/>
    <w:rsid w:val="00E01981"/>
    <w:rsid w:val="00E061BD"/>
    <w:rsid w:val="00E062F9"/>
    <w:rsid w:val="00E076A8"/>
    <w:rsid w:val="00E11A7A"/>
    <w:rsid w:val="00E1206F"/>
    <w:rsid w:val="00E136F6"/>
    <w:rsid w:val="00E14260"/>
    <w:rsid w:val="00E26823"/>
    <w:rsid w:val="00E33775"/>
    <w:rsid w:val="00E4617D"/>
    <w:rsid w:val="00E602CA"/>
    <w:rsid w:val="00E65D0C"/>
    <w:rsid w:val="00E65E1B"/>
    <w:rsid w:val="00E670B3"/>
    <w:rsid w:val="00E7751A"/>
    <w:rsid w:val="00E86930"/>
    <w:rsid w:val="00E92E68"/>
    <w:rsid w:val="00EA5427"/>
    <w:rsid w:val="00EA5D57"/>
    <w:rsid w:val="00EA79EE"/>
    <w:rsid w:val="00EB1246"/>
    <w:rsid w:val="00EB3B85"/>
    <w:rsid w:val="00EC4776"/>
    <w:rsid w:val="00ED5A1A"/>
    <w:rsid w:val="00EE4100"/>
    <w:rsid w:val="00EE5F57"/>
    <w:rsid w:val="00EE69A7"/>
    <w:rsid w:val="00EE6C22"/>
    <w:rsid w:val="00EF140A"/>
    <w:rsid w:val="00EF288C"/>
    <w:rsid w:val="00EF38C3"/>
    <w:rsid w:val="00EF62B6"/>
    <w:rsid w:val="00EF7EA3"/>
    <w:rsid w:val="00F01A01"/>
    <w:rsid w:val="00F0614A"/>
    <w:rsid w:val="00F069D0"/>
    <w:rsid w:val="00F11609"/>
    <w:rsid w:val="00F13724"/>
    <w:rsid w:val="00F13863"/>
    <w:rsid w:val="00F141FC"/>
    <w:rsid w:val="00F14774"/>
    <w:rsid w:val="00F169CF"/>
    <w:rsid w:val="00F17CD2"/>
    <w:rsid w:val="00F25C2A"/>
    <w:rsid w:val="00F25DD3"/>
    <w:rsid w:val="00F275AE"/>
    <w:rsid w:val="00F30924"/>
    <w:rsid w:val="00F3269C"/>
    <w:rsid w:val="00F33425"/>
    <w:rsid w:val="00F33C94"/>
    <w:rsid w:val="00F402A0"/>
    <w:rsid w:val="00F41A8D"/>
    <w:rsid w:val="00F61A64"/>
    <w:rsid w:val="00F716E4"/>
    <w:rsid w:val="00F730C3"/>
    <w:rsid w:val="00F8007B"/>
    <w:rsid w:val="00F84056"/>
    <w:rsid w:val="00F86D14"/>
    <w:rsid w:val="00F90D08"/>
    <w:rsid w:val="00F94E36"/>
    <w:rsid w:val="00F963F2"/>
    <w:rsid w:val="00F96F0A"/>
    <w:rsid w:val="00F97172"/>
    <w:rsid w:val="00FA1CC6"/>
    <w:rsid w:val="00FA4731"/>
    <w:rsid w:val="00FB2F20"/>
    <w:rsid w:val="00FC7919"/>
    <w:rsid w:val="00FD0F7E"/>
    <w:rsid w:val="00FD36F4"/>
    <w:rsid w:val="00FE3145"/>
    <w:rsid w:val="00FE3765"/>
    <w:rsid w:val="00FE7271"/>
    <w:rsid w:val="00FF0477"/>
    <w:rsid w:val="00FF67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48255"/>
  <w15:chartTrackingRefBased/>
  <w15:docId w15:val="{4C3F8209-EA39-4792-ABDA-C2FCF985E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53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540536"/>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40536"/>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540536"/>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540536"/>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540536"/>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540536"/>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540536"/>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540536"/>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540536"/>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53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54053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54053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54053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54053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54053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540536"/>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54053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540536"/>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540536"/>
    <w:rPr>
      <w:rFonts w:ascii="Cambria Math" w:hAnsi="Cambria Math"/>
      <w:iCs/>
    </w:rPr>
  </w:style>
  <w:style w:type="paragraph" w:customStyle="1" w:styleId="AAA-Bulet-Circel">
    <w:name w:val="AAA- Bulet- Circel"/>
    <w:basedOn w:val="Normal"/>
    <w:qFormat/>
    <w:rsid w:val="00540536"/>
    <w:pPr>
      <w:ind w:left="720" w:hanging="360"/>
    </w:pPr>
  </w:style>
  <w:style w:type="paragraph" w:customStyle="1" w:styleId="AAA-Aks">
    <w:name w:val="AAA-Aks"/>
    <w:basedOn w:val="Normal"/>
    <w:qFormat/>
    <w:rsid w:val="00540536"/>
    <w:pPr>
      <w:spacing w:before="240" w:after="120"/>
      <w:jc w:val="center"/>
    </w:pPr>
    <w:rPr>
      <w:noProof/>
      <w:sz w:val="16"/>
      <w:szCs w:val="16"/>
    </w:rPr>
  </w:style>
  <w:style w:type="paragraph" w:customStyle="1" w:styleId="List02-Circule">
    <w:name w:val="List02-Circule"/>
    <w:basedOn w:val="Normal"/>
    <w:qFormat/>
    <w:rsid w:val="00540536"/>
    <w:pPr>
      <w:numPr>
        <w:numId w:val="1"/>
      </w:numPr>
    </w:pPr>
    <w:rPr>
      <w:sz w:val="18"/>
      <w:szCs w:val="22"/>
      <w:lang w:bidi="fa-IR"/>
    </w:rPr>
  </w:style>
  <w:style w:type="paragraph" w:customStyle="1" w:styleId="Bullet-Star">
    <w:name w:val="Bullet - Star"/>
    <w:basedOn w:val="Normal"/>
    <w:qFormat/>
    <w:rsid w:val="00540536"/>
    <w:pPr>
      <w:numPr>
        <w:numId w:val="2"/>
      </w:numPr>
      <w:spacing w:before="0" w:after="0"/>
      <w:ind w:left="714" w:hanging="357"/>
    </w:pPr>
  </w:style>
  <w:style w:type="paragraph" w:customStyle="1" w:styleId="TableEnglish">
    <w:name w:val="Table English"/>
    <w:basedOn w:val="Normal"/>
    <w:qFormat/>
    <w:rsid w:val="00540536"/>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54053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54053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540536"/>
    <w:pPr>
      <w:tabs>
        <w:tab w:val="left" w:pos="1422"/>
        <w:tab w:val="right" w:leader="dot" w:pos="9350"/>
      </w:tabs>
      <w:spacing w:after="100"/>
      <w:ind w:left="400"/>
    </w:pPr>
  </w:style>
  <w:style w:type="character" w:styleId="Hyperlink">
    <w:name w:val="Hyperlink"/>
    <w:basedOn w:val="DefaultParagraphFont"/>
    <w:uiPriority w:val="99"/>
    <w:unhideWhenUsed/>
    <w:rsid w:val="00540536"/>
    <w:rPr>
      <w:color w:val="0563C1" w:themeColor="hyperlink"/>
      <w:u w:val="single"/>
    </w:rPr>
  </w:style>
  <w:style w:type="paragraph" w:customStyle="1" w:styleId="Titer">
    <w:name w:val="Titer"/>
    <w:basedOn w:val="Normal"/>
    <w:qFormat/>
    <w:rsid w:val="00540536"/>
    <w:pPr>
      <w:spacing w:before="0" w:after="0"/>
      <w:jc w:val="left"/>
    </w:pPr>
    <w:rPr>
      <w:bCs/>
      <w:sz w:val="68"/>
      <w:szCs w:val="72"/>
      <w:lang w:bidi="fa-IR"/>
    </w:rPr>
  </w:style>
  <w:style w:type="table" w:styleId="TableGrid">
    <w:name w:val="Table Grid"/>
    <w:basedOn w:val="TableNormal"/>
    <w:uiPriority w:val="39"/>
    <w:rsid w:val="005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540536"/>
    <w:pPr>
      <w:spacing w:before="0" w:after="0"/>
      <w:contextualSpacing/>
      <w:jc w:val="left"/>
    </w:pPr>
    <w:rPr>
      <w:sz w:val="16"/>
      <w:szCs w:val="20"/>
    </w:rPr>
  </w:style>
  <w:style w:type="character" w:styleId="FollowedHyperlink">
    <w:name w:val="FollowedHyperlink"/>
    <w:basedOn w:val="DefaultParagraphFont"/>
    <w:uiPriority w:val="99"/>
    <w:semiHidden/>
    <w:unhideWhenUsed/>
    <w:rsid w:val="00540536"/>
    <w:rPr>
      <w:color w:val="954F72" w:themeColor="followedHyperlink"/>
      <w:u w:val="single"/>
    </w:rPr>
  </w:style>
  <w:style w:type="paragraph" w:customStyle="1" w:styleId="BulletJadva">
    <w:name w:val="Bullet Jadva"/>
    <w:basedOn w:val="Bullet-Star"/>
    <w:qFormat/>
    <w:rsid w:val="00540536"/>
    <w:pPr>
      <w:numPr>
        <w:numId w:val="3"/>
      </w:numPr>
    </w:pPr>
    <w:rPr>
      <w:szCs w:val="20"/>
      <w:lang w:bidi="fa-IR"/>
    </w:rPr>
  </w:style>
  <w:style w:type="character" w:styleId="PlaceholderText">
    <w:name w:val="Placeholder Text"/>
    <w:basedOn w:val="DefaultParagraphFont"/>
    <w:uiPriority w:val="99"/>
    <w:semiHidden/>
    <w:rsid w:val="00540536"/>
    <w:rPr>
      <w:color w:val="808080"/>
    </w:rPr>
  </w:style>
  <w:style w:type="paragraph" w:styleId="TOC4">
    <w:name w:val="toc 4"/>
    <w:basedOn w:val="Normal"/>
    <w:next w:val="Normal"/>
    <w:autoRedefine/>
    <w:uiPriority w:val="39"/>
    <w:unhideWhenUsed/>
    <w:rsid w:val="0054053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54053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54053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54053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54053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540536"/>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540536"/>
  </w:style>
  <w:style w:type="paragraph" w:customStyle="1" w:styleId="Number-01">
    <w:name w:val="Number - 01"/>
    <w:basedOn w:val="Bullet-Star"/>
    <w:qFormat/>
    <w:rsid w:val="00540536"/>
    <w:pPr>
      <w:numPr>
        <w:numId w:val="21"/>
      </w:numPr>
      <w:ind w:left="1434" w:hanging="357"/>
    </w:pPr>
    <w:rPr>
      <w:lang w:bidi="fa-IR"/>
    </w:rPr>
  </w:style>
  <w:style w:type="paragraph" w:customStyle="1" w:styleId="Bullet02">
    <w:name w:val="Bullet 02"/>
    <w:basedOn w:val="Bullet-Star"/>
    <w:rsid w:val="00540536"/>
    <w:pPr>
      <w:numPr>
        <w:numId w:val="5"/>
      </w:numPr>
    </w:pPr>
    <w:rPr>
      <w:rFonts w:eastAsia="Times New Roman"/>
    </w:rPr>
  </w:style>
  <w:style w:type="paragraph" w:customStyle="1" w:styleId="Bullet03">
    <w:name w:val="Bullet 03"/>
    <w:basedOn w:val="Bullet-Star"/>
    <w:rsid w:val="00540536"/>
    <w:pPr>
      <w:ind w:left="1080" w:firstLine="0"/>
    </w:pPr>
    <w:rPr>
      <w:rFonts w:eastAsia="Times New Roman"/>
    </w:rPr>
  </w:style>
  <w:style w:type="paragraph" w:styleId="BalloonText">
    <w:name w:val="Balloon Text"/>
    <w:basedOn w:val="Normal"/>
    <w:link w:val="BalloonTextChar"/>
    <w:uiPriority w:val="99"/>
    <w:semiHidden/>
    <w:unhideWhenUsed/>
    <w:rsid w:val="0054053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0536"/>
    <w:rPr>
      <w:rFonts w:ascii="Segoe UI" w:hAnsi="Segoe UI" w:cs="Segoe UI"/>
      <w:sz w:val="18"/>
      <w:szCs w:val="18"/>
    </w:rPr>
  </w:style>
  <w:style w:type="paragraph" w:customStyle="1" w:styleId="FirstPage-Tick">
    <w:name w:val="First Page - Tick"/>
    <w:basedOn w:val="Normal"/>
    <w:qFormat/>
    <w:rsid w:val="00540536"/>
    <w:pPr>
      <w:numPr>
        <w:numId w:val="6"/>
      </w:numPr>
      <w:bidi w:val="0"/>
      <w:jc w:val="left"/>
    </w:pPr>
    <w:rPr>
      <w:sz w:val="50"/>
      <w:szCs w:val="56"/>
    </w:rPr>
  </w:style>
  <w:style w:type="paragraph" w:customStyle="1" w:styleId="Firstpage">
    <w:name w:val="First page"/>
    <w:basedOn w:val="Normal"/>
    <w:qFormat/>
    <w:rsid w:val="00540536"/>
    <w:pPr>
      <w:jc w:val="center"/>
    </w:pPr>
    <w:rPr>
      <w:sz w:val="84"/>
      <w:szCs w:val="90"/>
    </w:rPr>
  </w:style>
  <w:style w:type="paragraph" w:customStyle="1" w:styleId="ListUnderline">
    <w:name w:val="List  Underline"/>
    <w:basedOn w:val="List02-Circule"/>
    <w:rsid w:val="00540536"/>
    <w:rPr>
      <w:u w:val="double"/>
    </w:rPr>
  </w:style>
  <w:style w:type="paragraph" w:styleId="Caption">
    <w:name w:val="caption"/>
    <w:basedOn w:val="Normal"/>
    <w:next w:val="Normal"/>
    <w:link w:val="CaptionChar"/>
    <w:uiPriority w:val="35"/>
    <w:unhideWhenUsed/>
    <w:qFormat/>
    <w:rsid w:val="00540536"/>
    <w:pPr>
      <w:spacing w:before="0" w:after="200"/>
      <w:jc w:val="center"/>
    </w:pPr>
    <w:rPr>
      <w:iCs/>
      <w:sz w:val="18"/>
      <w:szCs w:val="18"/>
    </w:rPr>
  </w:style>
  <w:style w:type="paragraph" w:customStyle="1" w:styleId="Aks-Subfigure">
    <w:name w:val="Aks-Sub figure"/>
    <w:basedOn w:val="Caption"/>
    <w:rsid w:val="00540536"/>
    <w:pPr>
      <w:spacing w:after="240"/>
    </w:pPr>
    <w:rPr>
      <w:rFonts w:eastAsia="Times New Roman"/>
      <w:iCs w:val="0"/>
      <w:szCs w:val="20"/>
    </w:rPr>
  </w:style>
  <w:style w:type="paragraph" w:customStyle="1" w:styleId="SubTable">
    <w:name w:val="Sub Table"/>
    <w:basedOn w:val="Caption"/>
    <w:rsid w:val="00540536"/>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540536"/>
    <w:pPr>
      <w:spacing w:before="0" w:after="0"/>
    </w:pPr>
    <w:rPr>
      <w:szCs w:val="20"/>
    </w:rPr>
  </w:style>
  <w:style w:type="character" w:customStyle="1" w:styleId="FootnoteTextChar">
    <w:name w:val="Footnote Text Char"/>
    <w:basedOn w:val="DefaultParagraphFont"/>
    <w:link w:val="FootnoteText"/>
    <w:uiPriority w:val="99"/>
    <w:semiHidden/>
    <w:rsid w:val="00540536"/>
    <w:rPr>
      <w:rFonts w:cs="B Nazanin"/>
      <w:sz w:val="20"/>
      <w:szCs w:val="20"/>
    </w:rPr>
  </w:style>
  <w:style w:type="character" w:styleId="FootnoteReference">
    <w:name w:val="footnote reference"/>
    <w:basedOn w:val="DefaultParagraphFont"/>
    <w:uiPriority w:val="99"/>
    <w:semiHidden/>
    <w:unhideWhenUsed/>
    <w:rsid w:val="00540536"/>
    <w:rPr>
      <w:vertAlign w:val="superscript"/>
    </w:rPr>
  </w:style>
  <w:style w:type="character" w:styleId="CommentReference">
    <w:name w:val="annotation reference"/>
    <w:basedOn w:val="DefaultParagraphFont"/>
    <w:uiPriority w:val="99"/>
    <w:semiHidden/>
    <w:unhideWhenUsed/>
    <w:rsid w:val="00540536"/>
    <w:rPr>
      <w:sz w:val="16"/>
      <w:szCs w:val="16"/>
    </w:rPr>
  </w:style>
  <w:style w:type="paragraph" w:styleId="CommentText">
    <w:name w:val="annotation text"/>
    <w:basedOn w:val="Normal"/>
    <w:link w:val="CommentTextChar"/>
    <w:uiPriority w:val="99"/>
    <w:unhideWhenUsed/>
    <w:rsid w:val="00540536"/>
    <w:rPr>
      <w:szCs w:val="20"/>
    </w:rPr>
  </w:style>
  <w:style w:type="character" w:customStyle="1" w:styleId="CommentTextChar">
    <w:name w:val="Comment Text Char"/>
    <w:basedOn w:val="DefaultParagraphFont"/>
    <w:link w:val="CommentText"/>
    <w:uiPriority w:val="99"/>
    <w:rsid w:val="00540536"/>
    <w:rPr>
      <w:rFonts w:cs="B Nazanin"/>
      <w:sz w:val="20"/>
      <w:szCs w:val="20"/>
    </w:rPr>
  </w:style>
  <w:style w:type="paragraph" w:styleId="CommentSubject">
    <w:name w:val="annotation subject"/>
    <w:basedOn w:val="Normal"/>
    <w:link w:val="CommentSubjectChar"/>
    <w:uiPriority w:val="99"/>
    <w:semiHidden/>
    <w:unhideWhenUsed/>
    <w:rsid w:val="00540536"/>
    <w:rPr>
      <w:b/>
      <w:bCs/>
      <w:szCs w:val="20"/>
    </w:rPr>
  </w:style>
  <w:style w:type="character" w:customStyle="1" w:styleId="CommentSubjectChar">
    <w:name w:val="Comment Subject Char"/>
    <w:basedOn w:val="DefaultParagraphFont"/>
    <w:link w:val="CommentSubject"/>
    <w:uiPriority w:val="99"/>
    <w:semiHidden/>
    <w:rsid w:val="00540536"/>
    <w:rPr>
      <w:rFonts w:cs="B Nazanin"/>
      <w:b/>
      <w:bCs/>
      <w:sz w:val="20"/>
      <w:szCs w:val="20"/>
    </w:rPr>
  </w:style>
  <w:style w:type="paragraph" w:customStyle="1" w:styleId="MatnAsli">
    <w:name w:val="Matn Asli"/>
    <w:basedOn w:val="Normal"/>
    <w:qFormat/>
    <w:rsid w:val="00540536"/>
    <w:rPr>
      <w:lang w:bidi="fa-IR"/>
    </w:rPr>
  </w:style>
  <w:style w:type="paragraph" w:customStyle="1" w:styleId="MantAsli-Bold">
    <w:name w:val="Mant Asli- Bold"/>
    <w:basedOn w:val="Normal"/>
    <w:qFormat/>
    <w:rsid w:val="00540536"/>
    <w:rPr>
      <w:rFonts w:eastAsiaTheme="majorEastAsia"/>
      <w:b/>
      <w:bCs/>
      <w:lang w:bidi="fa-IR"/>
    </w:rPr>
  </w:style>
  <w:style w:type="paragraph" w:customStyle="1" w:styleId="Tick">
    <w:name w:val="Tick"/>
    <w:basedOn w:val="Normal"/>
    <w:qFormat/>
    <w:rsid w:val="00540536"/>
    <w:pPr>
      <w:numPr>
        <w:numId w:val="8"/>
      </w:numPr>
      <w:spacing w:before="240"/>
    </w:pPr>
    <w:rPr>
      <w:lang w:bidi="fa-IR"/>
    </w:rPr>
  </w:style>
  <w:style w:type="paragraph" w:customStyle="1" w:styleId="Bulet-Circule-Left">
    <w:name w:val="Bulet- Circule- Left"/>
    <w:basedOn w:val="Normal"/>
    <w:next w:val="Normal"/>
    <w:autoRedefine/>
    <w:qFormat/>
    <w:rsid w:val="00540536"/>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540536"/>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540536"/>
    <w:rPr>
      <w:rFonts w:ascii="Cambria Math" w:hAnsi="Cambria Math"/>
      <w:i/>
    </w:rPr>
  </w:style>
  <w:style w:type="paragraph" w:customStyle="1" w:styleId="AAA-Table-Math">
    <w:name w:val="AAA-Table- Math"/>
    <w:basedOn w:val="Table"/>
    <w:qFormat/>
    <w:rsid w:val="00540536"/>
    <w:rPr>
      <w:rFonts w:ascii="Cambria Math" w:hAnsi="Cambria Math"/>
      <w:i/>
    </w:rPr>
  </w:style>
  <w:style w:type="paragraph" w:customStyle="1" w:styleId="StyleAAA-Bulet-CircelComplexCambria">
    <w:name w:val="Style AAA- Bulet- Circel + (Complex) Cambria"/>
    <w:basedOn w:val="AAA-Bulet-Circel"/>
    <w:rsid w:val="00540536"/>
  </w:style>
  <w:style w:type="paragraph" w:customStyle="1" w:styleId="AAA-Ashkal">
    <w:name w:val="AAA- Ashkal"/>
    <w:basedOn w:val="MatnAsli"/>
    <w:qFormat/>
    <w:rsid w:val="00540536"/>
    <w:rPr>
      <w:rFonts w:ascii="Times New Roman" w:hAnsi="Times New Roman" w:cs="Times New Roman"/>
    </w:rPr>
  </w:style>
  <w:style w:type="paragraph" w:customStyle="1" w:styleId="AAA-AksJadval">
    <w:name w:val="AAA- Aks Jadval"/>
    <w:basedOn w:val="Normal"/>
    <w:next w:val="Normal"/>
    <w:qFormat/>
    <w:rsid w:val="00540536"/>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540536"/>
    <w:pPr>
      <w:spacing w:before="0" w:after="0"/>
    </w:pPr>
    <w:rPr>
      <w:szCs w:val="20"/>
    </w:rPr>
  </w:style>
  <w:style w:type="character" w:customStyle="1" w:styleId="EndnoteTextChar">
    <w:name w:val="Endnote Text Char"/>
    <w:basedOn w:val="DefaultParagraphFont"/>
    <w:link w:val="EndnoteText"/>
    <w:uiPriority w:val="99"/>
    <w:semiHidden/>
    <w:rsid w:val="00540536"/>
    <w:rPr>
      <w:rFonts w:cs="B Nazanin"/>
      <w:sz w:val="20"/>
      <w:szCs w:val="20"/>
    </w:rPr>
  </w:style>
  <w:style w:type="character" w:styleId="EndnoteReference">
    <w:name w:val="endnote reference"/>
    <w:basedOn w:val="DefaultParagraphFont"/>
    <w:uiPriority w:val="99"/>
    <w:semiHidden/>
    <w:unhideWhenUsed/>
    <w:rsid w:val="00540536"/>
    <w:rPr>
      <w:vertAlign w:val="superscript"/>
    </w:rPr>
  </w:style>
  <w:style w:type="paragraph" w:customStyle="1" w:styleId="Bullet">
    <w:name w:val="Bullet"/>
    <w:basedOn w:val="Normal"/>
    <w:qFormat/>
    <w:rsid w:val="00540536"/>
    <w:pPr>
      <w:spacing w:after="0"/>
      <w:ind w:left="720" w:hanging="360"/>
    </w:pPr>
  </w:style>
  <w:style w:type="paragraph" w:styleId="ListParagraph">
    <w:name w:val="List Paragraph"/>
    <w:basedOn w:val="Normal"/>
    <w:next w:val="Normal"/>
    <w:link w:val="ListParagraphChar"/>
    <w:uiPriority w:val="34"/>
    <w:qFormat/>
    <w:rsid w:val="00540536"/>
    <w:pPr>
      <w:numPr>
        <w:numId w:val="24"/>
      </w:numPr>
      <w:ind w:left="357" w:hanging="357"/>
      <w:contextualSpacing/>
    </w:pPr>
  </w:style>
  <w:style w:type="paragraph" w:styleId="Header">
    <w:name w:val="header"/>
    <w:basedOn w:val="Normal"/>
    <w:link w:val="HeaderChar"/>
    <w:autoRedefine/>
    <w:uiPriority w:val="99"/>
    <w:unhideWhenUsed/>
    <w:qFormat/>
    <w:rsid w:val="0054053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540536"/>
    <w:rPr>
      <w:rFonts w:cs="B Nazanin"/>
      <w:bCs/>
      <w:sz w:val="20"/>
      <w:szCs w:val="26"/>
    </w:rPr>
  </w:style>
  <w:style w:type="paragraph" w:styleId="Footer">
    <w:name w:val="footer"/>
    <w:basedOn w:val="Normal"/>
    <w:link w:val="FooterChar"/>
    <w:uiPriority w:val="99"/>
    <w:unhideWhenUsed/>
    <w:qFormat/>
    <w:rsid w:val="0054053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540536"/>
    <w:rPr>
      <w:rFonts w:cs="B Nazanin"/>
      <w:sz w:val="20"/>
      <w:szCs w:val="26"/>
    </w:rPr>
  </w:style>
  <w:style w:type="paragraph" w:styleId="Revision">
    <w:name w:val="Revision"/>
    <w:hidden/>
    <w:uiPriority w:val="99"/>
    <w:semiHidden/>
    <w:rsid w:val="00540536"/>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540536"/>
    <w:pPr>
      <w:spacing w:after="0"/>
    </w:pPr>
  </w:style>
  <w:style w:type="paragraph" w:customStyle="1" w:styleId="a6">
    <w:name w:val="بالاي عنوان روي جلد"/>
    <w:basedOn w:val="Normal"/>
    <w:rsid w:val="0054053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540536"/>
    <w:rPr>
      <w:color w:val="000000"/>
    </w:rPr>
  </w:style>
  <w:style w:type="paragraph" w:customStyle="1" w:styleId="a0">
    <w:name w:val="پيشنهادات"/>
    <w:basedOn w:val="Normal"/>
    <w:autoRedefine/>
    <w:qFormat/>
    <w:rsid w:val="00540536"/>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54053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54053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54053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54053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540536"/>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54053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54053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54053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54053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54053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54053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540536"/>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54053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54053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540536"/>
    <w:pPr>
      <w:bidi w:val="0"/>
      <w:spacing w:before="0"/>
      <w:ind w:firstLine="397"/>
    </w:pPr>
    <w:rPr>
      <w:rFonts w:cs="Compset"/>
      <w:color w:val="000000"/>
    </w:rPr>
  </w:style>
  <w:style w:type="paragraph" w:customStyle="1" w:styleId="af5">
    <w:name w:val="داخل جدول درشت"/>
    <w:autoRedefine/>
    <w:rsid w:val="0054053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54053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54053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54053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54053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54053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540536"/>
    <w:pPr>
      <w:spacing w:before="0" w:after="120"/>
    </w:pPr>
  </w:style>
  <w:style w:type="paragraph" w:customStyle="1" w:styleId="afa">
    <w:name w:val="زشحفهخد"/>
    <w:basedOn w:val="af9"/>
    <w:rsid w:val="00540536"/>
    <w:rPr>
      <w:rFonts w:cs="Compset"/>
    </w:rPr>
  </w:style>
  <w:style w:type="paragraph" w:customStyle="1" w:styleId="afb">
    <w:name w:val="زير آرم"/>
    <w:basedOn w:val="Normal"/>
    <w:autoRedefine/>
    <w:qFormat/>
    <w:rsid w:val="0054053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54053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540536"/>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540536"/>
    <w:pPr>
      <w:ind w:left="714" w:hanging="357"/>
    </w:pPr>
    <w:rPr>
      <w:vertAlign w:val="subscript"/>
    </w:rPr>
  </w:style>
  <w:style w:type="paragraph" w:customStyle="1" w:styleId="afe">
    <w:name w:val="زير نويس داخل جدول"/>
    <w:basedOn w:val="af"/>
    <w:rsid w:val="00540536"/>
    <w:rPr>
      <w:vertAlign w:val="subscript"/>
    </w:rPr>
  </w:style>
  <w:style w:type="paragraph" w:customStyle="1" w:styleId="1">
    <w:name w:val="متن اصلي1"/>
    <w:basedOn w:val="Normal"/>
    <w:autoRedefine/>
    <w:rsid w:val="0054053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540536"/>
    <w:rPr>
      <w:vertAlign w:val="subscript"/>
    </w:rPr>
  </w:style>
  <w:style w:type="character" w:customStyle="1" w:styleId="aff0">
    <w:name w:val="زير نويس‌ها"/>
    <w:basedOn w:val="DefaultParagraphFont"/>
    <w:rsid w:val="00540536"/>
    <w:rPr>
      <w:vertAlign w:val="subscript"/>
    </w:rPr>
  </w:style>
  <w:style w:type="paragraph" w:customStyle="1" w:styleId="aff1">
    <w:name w:val="سطر اول جدول ها"/>
    <w:basedOn w:val="Normal"/>
    <w:rsid w:val="0054053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540536"/>
    <w:rPr>
      <w:rFonts w:cs="Times New Roman"/>
    </w:rPr>
  </w:style>
  <w:style w:type="paragraph" w:customStyle="1" w:styleId="aff3">
    <w:name w:val="شماره فصل‌ها"/>
    <w:basedOn w:val="Normal"/>
    <w:autoRedefine/>
    <w:qFormat/>
    <w:rsid w:val="0054053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54053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54053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540536"/>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540536"/>
    <w:pPr>
      <w:spacing w:after="120" w:line="480" w:lineRule="auto"/>
      <w:ind w:left="360"/>
    </w:pPr>
  </w:style>
  <w:style w:type="character" w:customStyle="1" w:styleId="BodyTextIndent2Char">
    <w:name w:val="Body Text Indent 2 Char"/>
    <w:basedOn w:val="DefaultParagraphFont"/>
    <w:link w:val="BodyTextIndent2"/>
    <w:uiPriority w:val="99"/>
    <w:semiHidden/>
    <w:rsid w:val="00540536"/>
    <w:rPr>
      <w:rFonts w:cs="B Nazanin"/>
      <w:sz w:val="20"/>
      <w:szCs w:val="26"/>
    </w:rPr>
  </w:style>
  <w:style w:type="paragraph" w:customStyle="1" w:styleId="aff6">
    <w:name w:val="فرموووووووول"/>
    <w:basedOn w:val="Normal"/>
    <w:rsid w:val="0054053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540536"/>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54053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540536"/>
    <w:rPr>
      <w:rFonts w:cs="Times New Roman"/>
    </w:rPr>
  </w:style>
  <w:style w:type="paragraph" w:customStyle="1" w:styleId="aff9">
    <w:name w:val="مرجع"/>
    <w:basedOn w:val="Normal"/>
    <w:autoRedefine/>
    <w:qFormat/>
    <w:rsid w:val="0054053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54053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540536"/>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540536"/>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54053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540536"/>
    <w:rPr>
      <w:b/>
      <w:bCs/>
      <w:color w:val="FF0000"/>
    </w:rPr>
  </w:style>
  <w:style w:type="paragraph" w:customStyle="1" w:styleId="Film">
    <w:name w:val="Film"/>
    <w:basedOn w:val="Normal"/>
    <w:qFormat/>
    <w:rsid w:val="00540536"/>
    <w:rPr>
      <w:rFonts w:asciiTheme="majorBidi" w:hAnsiTheme="majorBidi"/>
      <w:color w:val="FF0000"/>
      <w:lang w:bidi="fa-IR"/>
    </w:rPr>
  </w:style>
  <w:style w:type="paragraph" w:customStyle="1" w:styleId="AAA-MatnAsli">
    <w:name w:val="AAA-Matn Asli"/>
    <w:basedOn w:val="Normal"/>
    <w:autoRedefine/>
    <w:qFormat/>
    <w:rsid w:val="00540536"/>
    <w:pPr>
      <w:ind w:left="144" w:right="144" w:firstLine="288"/>
    </w:pPr>
    <w:rPr>
      <w:lang w:bidi="fa-IR"/>
    </w:rPr>
  </w:style>
  <w:style w:type="paragraph" w:customStyle="1" w:styleId="AAE-Normal">
    <w:name w:val="AAE-Normal"/>
    <w:autoRedefine/>
    <w:qFormat/>
    <w:rsid w:val="00540536"/>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540536"/>
  </w:style>
  <w:style w:type="paragraph" w:customStyle="1" w:styleId="AAF-Normal">
    <w:name w:val="AAF-Normal"/>
    <w:basedOn w:val="AAE-Normal"/>
    <w:autoRedefine/>
    <w:qFormat/>
    <w:rsid w:val="00540536"/>
    <w:pPr>
      <w:jc w:val="left"/>
    </w:pPr>
    <w:rPr>
      <w:szCs w:val="20"/>
      <w:lang w:bidi="fa-IR"/>
    </w:rPr>
  </w:style>
  <w:style w:type="paragraph" w:customStyle="1" w:styleId="AAS-Normal">
    <w:name w:val="AAS-Normal"/>
    <w:basedOn w:val="AAE-Normal"/>
    <w:autoRedefine/>
    <w:qFormat/>
    <w:rsid w:val="00540536"/>
  </w:style>
  <w:style w:type="character" w:customStyle="1" w:styleId="CaptionChar">
    <w:name w:val="Caption Char"/>
    <w:basedOn w:val="DefaultParagraphFont"/>
    <w:link w:val="Caption"/>
    <w:uiPriority w:val="35"/>
    <w:locked/>
    <w:rsid w:val="00667A94"/>
    <w:rPr>
      <w:rFonts w:cs="B Nazanin"/>
      <w:iCs/>
      <w:sz w:val="18"/>
      <w:szCs w:val="18"/>
    </w:rPr>
  </w:style>
  <w:style w:type="character" w:customStyle="1" w:styleId="ListParagraphChar">
    <w:name w:val="List Paragraph Char"/>
    <w:basedOn w:val="DefaultParagraphFont"/>
    <w:link w:val="ListParagraph"/>
    <w:uiPriority w:val="34"/>
    <w:locked/>
    <w:rsid w:val="00667A94"/>
    <w:rPr>
      <w:rFonts w:cs="B Nazanin"/>
      <w:sz w:val="20"/>
      <w:szCs w:val="26"/>
    </w:rPr>
  </w:style>
  <w:style w:type="paragraph" w:customStyle="1" w:styleId="khat">
    <w:name w:val="khat"/>
    <w:basedOn w:val="Normal"/>
    <w:link w:val="khatChar"/>
    <w:autoRedefine/>
    <w:qFormat/>
    <w:rsid w:val="00667A94"/>
    <w:pPr>
      <w:pBdr>
        <w:top w:val="single" w:sz="4" w:space="5" w:color="auto"/>
        <w:bottom w:val="single" w:sz="4" w:space="5" w:color="auto"/>
      </w:pBdr>
      <w:shd w:val="pct25" w:color="B4C6E7" w:themeColor="accent1" w:themeTint="66" w:fill="auto"/>
    </w:pPr>
    <w:rPr>
      <w:sz w:val="22"/>
      <w:lang w:bidi="fa-IR"/>
      <w14:shadow w14:blurRad="50800" w14:dist="50800" w14:dir="5400000" w14:sx="0" w14:sy="0" w14:kx="0" w14:ky="0" w14:algn="ctr">
        <w14:srgbClr w14:val="000000"/>
      </w14:shadow>
    </w:rPr>
  </w:style>
  <w:style w:type="character" w:customStyle="1" w:styleId="khatChar">
    <w:name w:val="khat Char"/>
    <w:basedOn w:val="DefaultParagraphFont"/>
    <w:link w:val="khat"/>
    <w:rsid w:val="00667A94"/>
    <w:rPr>
      <w:rFonts w:cs="B Nazanin"/>
      <w:szCs w:val="26"/>
      <w:shd w:val="pct25" w:color="B4C6E7" w:themeColor="accent1" w:themeTint="66" w:fill="auto"/>
      <w:lang w:bidi="fa-IR"/>
      <w14:shadow w14:blurRad="50800" w14:dist="50800" w14:dir="5400000" w14:sx="0" w14:sy="0" w14:kx="0" w14:ky="0" w14:algn="ctr">
        <w14:srgbClr w14:val="000000"/>
      </w14:shadow>
    </w:rPr>
  </w:style>
  <w:style w:type="paragraph" w:customStyle="1" w:styleId="AAAR-Normal">
    <w:name w:val="AAAR-Normal"/>
    <w:basedOn w:val="AAA-MatnAsli"/>
    <w:autoRedefine/>
    <w:qFormat/>
    <w:rsid w:val="00540536"/>
    <w:rPr>
      <w:rFonts w:cstheme="majorBidi"/>
      <w:sz w:val="22"/>
    </w:rPr>
  </w:style>
  <w:style w:type="paragraph" w:customStyle="1" w:styleId="AARU-Normal">
    <w:name w:val="AARU-Normal"/>
    <w:basedOn w:val="AAE-Normal"/>
    <w:qFormat/>
    <w:rsid w:val="00540536"/>
  </w:style>
  <w:style w:type="paragraph" w:customStyle="1" w:styleId="AAFA-Answer">
    <w:name w:val="AAFA-Answer"/>
    <w:basedOn w:val="AAA-MatnAsli"/>
    <w:qFormat/>
    <w:rsid w:val="00540536"/>
    <w:pPr>
      <w:bidi w:val="0"/>
    </w:pPr>
  </w:style>
  <w:style w:type="paragraph" w:customStyle="1" w:styleId="AAFA-Question">
    <w:name w:val="AAFA-Question"/>
    <w:basedOn w:val="AAFA-Answer"/>
    <w:qFormat/>
    <w:rsid w:val="00540536"/>
  </w:style>
  <w:style w:type="paragraph" w:customStyle="1" w:styleId="AAE-Answer">
    <w:name w:val="AAE-Answer"/>
    <w:basedOn w:val="AAFA-Question"/>
    <w:qFormat/>
    <w:rsid w:val="00540536"/>
  </w:style>
  <w:style w:type="paragraph" w:customStyle="1" w:styleId="AAE-Question">
    <w:name w:val="AAE-Question"/>
    <w:basedOn w:val="AAE-Answer"/>
    <w:qFormat/>
    <w:rsid w:val="00540536"/>
  </w:style>
  <w:style w:type="paragraph" w:customStyle="1" w:styleId="AAG-Question">
    <w:name w:val="AAG-Question"/>
    <w:basedOn w:val="AAE-Question"/>
    <w:qFormat/>
    <w:rsid w:val="00540536"/>
  </w:style>
  <w:style w:type="paragraph" w:customStyle="1" w:styleId="AAG-Answer">
    <w:name w:val="AAG-Answer"/>
    <w:basedOn w:val="AAE-Question"/>
    <w:qFormat/>
    <w:rsid w:val="00540536"/>
  </w:style>
  <w:style w:type="paragraph" w:customStyle="1" w:styleId="AAS-Question">
    <w:name w:val="AAS-Question"/>
    <w:basedOn w:val="AAE-Question"/>
    <w:qFormat/>
    <w:rsid w:val="00540536"/>
  </w:style>
  <w:style w:type="paragraph" w:customStyle="1" w:styleId="AAS-Answer">
    <w:name w:val="AAS-Answer"/>
    <w:basedOn w:val="AAE-Question"/>
    <w:qFormat/>
    <w:rsid w:val="00540536"/>
  </w:style>
  <w:style w:type="paragraph" w:customStyle="1" w:styleId="AAF-Question">
    <w:name w:val="AAF-Question"/>
    <w:basedOn w:val="AAE-Question"/>
    <w:qFormat/>
    <w:rsid w:val="00540536"/>
  </w:style>
  <w:style w:type="paragraph" w:customStyle="1" w:styleId="AAF-Answer">
    <w:name w:val="AAF-Answer"/>
    <w:basedOn w:val="AAE-Question"/>
    <w:qFormat/>
    <w:rsid w:val="00540536"/>
  </w:style>
  <w:style w:type="paragraph" w:customStyle="1" w:styleId="AARU-Question">
    <w:name w:val="AARU-Question"/>
    <w:basedOn w:val="AAE-Question"/>
    <w:qFormat/>
    <w:rsid w:val="00540536"/>
  </w:style>
  <w:style w:type="paragraph" w:customStyle="1" w:styleId="AARU-Answer">
    <w:name w:val="AARU-Answer"/>
    <w:basedOn w:val="AAE-Question"/>
    <w:qFormat/>
    <w:rsid w:val="00540536"/>
  </w:style>
  <w:style w:type="paragraph" w:customStyle="1" w:styleId="AAAR-Question">
    <w:name w:val="AAAR-Question"/>
    <w:basedOn w:val="AAAR-Normal"/>
    <w:qFormat/>
    <w:rsid w:val="00540536"/>
    <w:pPr>
      <w:bidi w:val="0"/>
    </w:pPr>
  </w:style>
  <w:style w:type="paragraph" w:customStyle="1" w:styleId="AAAR-Answer">
    <w:name w:val="AAAR-Answer"/>
    <w:basedOn w:val="AAAR-Normal"/>
    <w:qFormat/>
    <w:rsid w:val="0054053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8807">
      <w:bodyDiv w:val="1"/>
      <w:marLeft w:val="0"/>
      <w:marRight w:val="0"/>
      <w:marTop w:val="0"/>
      <w:marBottom w:val="0"/>
      <w:divBdr>
        <w:top w:val="none" w:sz="0" w:space="0" w:color="auto"/>
        <w:left w:val="none" w:sz="0" w:space="0" w:color="auto"/>
        <w:bottom w:val="none" w:sz="0" w:space="0" w:color="auto"/>
        <w:right w:val="none" w:sz="0" w:space="0" w:color="auto"/>
      </w:divBdr>
    </w:div>
    <w:div w:id="37245353">
      <w:bodyDiv w:val="1"/>
      <w:marLeft w:val="0"/>
      <w:marRight w:val="0"/>
      <w:marTop w:val="0"/>
      <w:marBottom w:val="0"/>
      <w:divBdr>
        <w:top w:val="none" w:sz="0" w:space="0" w:color="auto"/>
        <w:left w:val="none" w:sz="0" w:space="0" w:color="auto"/>
        <w:bottom w:val="none" w:sz="0" w:space="0" w:color="auto"/>
        <w:right w:val="none" w:sz="0" w:space="0" w:color="auto"/>
      </w:divBdr>
    </w:div>
    <w:div w:id="49086549">
      <w:bodyDiv w:val="1"/>
      <w:marLeft w:val="0"/>
      <w:marRight w:val="0"/>
      <w:marTop w:val="0"/>
      <w:marBottom w:val="0"/>
      <w:divBdr>
        <w:top w:val="none" w:sz="0" w:space="0" w:color="auto"/>
        <w:left w:val="none" w:sz="0" w:space="0" w:color="auto"/>
        <w:bottom w:val="none" w:sz="0" w:space="0" w:color="auto"/>
        <w:right w:val="none" w:sz="0" w:space="0" w:color="auto"/>
      </w:divBdr>
    </w:div>
    <w:div w:id="73750006">
      <w:bodyDiv w:val="1"/>
      <w:marLeft w:val="0"/>
      <w:marRight w:val="0"/>
      <w:marTop w:val="0"/>
      <w:marBottom w:val="0"/>
      <w:divBdr>
        <w:top w:val="none" w:sz="0" w:space="0" w:color="auto"/>
        <w:left w:val="none" w:sz="0" w:space="0" w:color="auto"/>
        <w:bottom w:val="none" w:sz="0" w:space="0" w:color="auto"/>
        <w:right w:val="none" w:sz="0" w:space="0" w:color="auto"/>
      </w:divBdr>
    </w:div>
    <w:div w:id="81420086">
      <w:bodyDiv w:val="1"/>
      <w:marLeft w:val="0"/>
      <w:marRight w:val="0"/>
      <w:marTop w:val="0"/>
      <w:marBottom w:val="0"/>
      <w:divBdr>
        <w:top w:val="none" w:sz="0" w:space="0" w:color="auto"/>
        <w:left w:val="none" w:sz="0" w:space="0" w:color="auto"/>
        <w:bottom w:val="none" w:sz="0" w:space="0" w:color="auto"/>
        <w:right w:val="none" w:sz="0" w:space="0" w:color="auto"/>
      </w:divBdr>
    </w:div>
    <w:div w:id="131336271">
      <w:bodyDiv w:val="1"/>
      <w:marLeft w:val="0"/>
      <w:marRight w:val="0"/>
      <w:marTop w:val="0"/>
      <w:marBottom w:val="0"/>
      <w:divBdr>
        <w:top w:val="none" w:sz="0" w:space="0" w:color="auto"/>
        <w:left w:val="none" w:sz="0" w:space="0" w:color="auto"/>
        <w:bottom w:val="none" w:sz="0" w:space="0" w:color="auto"/>
        <w:right w:val="none" w:sz="0" w:space="0" w:color="auto"/>
      </w:divBdr>
    </w:div>
    <w:div w:id="341973572">
      <w:bodyDiv w:val="1"/>
      <w:marLeft w:val="0"/>
      <w:marRight w:val="0"/>
      <w:marTop w:val="0"/>
      <w:marBottom w:val="0"/>
      <w:divBdr>
        <w:top w:val="none" w:sz="0" w:space="0" w:color="auto"/>
        <w:left w:val="none" w:sz="0" w:space="0" w:color="auto"/>
        <w:bottom w:val="none" w:sz="0" w:space="0" w:color="auto"/>
        <w:right w:val="none" w:sz="0" w:space="0" w:color="auto"/>
      </w:divBdr>
    </w:div>
    <w:div w:id="362676760">
      <w:bodyDiv w:val="1"/>
      <w:marLeft w:val="0"/>
      <w:marRight w:val="0"/>
      <w:marTop w:val="0"/>
      <w:marBottom w:val="0"/>
      <w:divBdr>
        <w:top w:val="none" w:sz="0" w:space="0" w:color="auto"/>
        <w:left w:val="none" w:sz="0" w:space="0" w:color="auto"/>
        <w:bottom w:val="none" w:sz="0" w:space="0" w:color="auto"/>
        <w:right w:val="none" w:sz="0" w:space="0" w:color="auto"/>
      </w:divBdr>
    </w:div>
    <w:div w:id="363216813">
      <w:bodyDiv w:val="1"/>
      <w:marLeft w:val="0"/>
      <w:marRight w:val="0"/>
      <w:marTop w:val="0"/>
      <w:marBottom w:val="0"/>
      <w:divBdr>
        <w:top w:val="none" w:sz="0" w:space="0" w:color="auto"/>
        <w:left w:val="none" w:sz="0" w:space="0" w:color="auto"/>
        <w:bottom w:val="none" w:sz="0" w:space="0" w:color="auto"/>
        <w:right w:val="none" w:sz="0" w:space="0" w:color="auto"/>
      </w:divBdr>
    </w:div>
    <w:div w:id="364333079">
      <w:bodyDiv w:val="1"/>
      <w:marLeft w:val="0"/>
      <w:marRight w:val="0"/>
      <w:marTop w:val="0"/>
      <w:marBottom w:val="0"/>
      <w:divBdr>
        <w:top w:val="none" w:sz="0" w:space="0" w:color="auto"/>
        <w:left w:val="none" w:sz="0" w:space="0" w:color="auto"/>
        <w:bottom w:val="none" w:sz="0" w:space="0" w:color="auto"/>
        <w:right w:val="none" w:sz="0" w:space="0" w:color="auto"/>
      </w:divBdr>
    </w:div>
    <w:div w:id="393968085">
      <w:bodyDiv w:val="1"/>
      <w:marLeft w:val="0"/>
      <w:marRight w:val="0"/>
      <w:marTop w:val="0"/>
      <w:marBottom w:val="0"/>
      <w:divBdr>
        <w:top w:val="none" w:sz="0" w:space="0" w:color="auto"/>
        <w:left w:val="none" w:sz="0" w:space="0" w:color="auto"/>
        <w:bottom w:val="none" w:sz="0" w:space="0" w:color="auto"/>
        <w:right w:val="none" w:sz="0" w:space="0" w:color="auto"/>
      </w:divBdr>
    </w:div>
    <w:div w:id="460465926">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13502951">
      <w:bodyDiv w:val="1"/>
      <w:marLeft w:val="0"/>
      <w:marRight w:val="0"/>
      <w:marTop w:val="0"/>
      <w:marBottom w:val="0"/>
      <w:divBdr>
        <w:top w:val="none" w:sz="0" w:space="0" w:color="auto"/>
        <w:left w:val="none" w:sz="0" w:space="0" w:color="auto"/>
        <w:bottom w:val="none" w:sz="0" w:space="0" w:color="auto"/>
        <w:right w:val="none" w:sz="0" w:space="0" w:color="auto"/>
      </w:divBdr>
    </w:div>
    <w:div w:id="789207258">
      <w:bodyDiv w:val="1"/>
      <w:marLeft w:val="0"/>
      <w:marRight w:val="0"/>
      <w:marTop w:val="0"/>
      <w:marBottom w:val="0"/>
      <w:divBdr>
        <w:top w:val="none" w:sz="0" w:space="0" w:color="auto"/>
        <w:left w:val="none" w:sz="0" w:space="0" w:color="auto"/>
        <w:bottom w:val="none" w:sz="0" w:space="0" w:color="auto"/>
        <w:right w:val="none" w:sz="0" w:space="0" w:color="auto"/>
      </w:divBdr>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079868035">
      <w:bodyDiv w:val="1"/>
      <w:marLeft w:val="0"/>
      <w:marRight w:val="0"/>
      <w:marTop w:val="0"/>
      <w:marBottom w:val="0"/>
      <w:divBdr>
        <w:top w:val="none" w:sz="0" w:space="0" w:color="auto"/>
        <w:left w:val="none" w:sz="0" w:space="0" w:color="auto"/>
        <w:bottom w:val="none" w:sz="0" w:space="0" w:color="auto"/>
        <w:right w:val="none" w:sz="0" w:space="0" w:color="auto"/>
      </w:divBdr>
    </w:div>
    <w:div w:id="1250038029">
      <w:bodyDiv w:val="1"/>
      <w:marLeft w:val="0"/>
      <w:marRight w:val="0"/>
      <w:marTop w:val="0"/>
      <w:marBottom w:val="0"/>
      <w:divBdr>
        <w:top w:val="none" w:sz="0" w:space="0" w:color="auto"/>
        <w:left w:val="none" w:sz="0" w:space="0" w:color="auto"/>
        <w:bottom w:val="none" w:sz="0" w:space="0" w:color="auto"/>
        <w:right w:val="none" w:sz="0" w:space="0" w:color="auto"/>
      </w:divBdr>
    </w:div>
    <w:div w:id="1473332903">
      <w:bodyDiv w:val="1"/>
      <w:marLeft w:val="0"/>
      <w:marRight w:val="0"/>
      <w:marTop w:val="0"/>
      <w:marBottom w:val="0"/>
      <w:divBdr>
        <w:top w:val="none" w:sz="0" w:space="0" w:color="auto"/>
        <w:left w:val="none" w:sz="0" w:space="0" w:color="auto"/>
        <w:bottom w:val="none" w:sz="0" w:space="0" w:color="auto"/>
        <w:right w:val="none" w:sz="0" w:space="0" w:color="auto"/>
      </w:divBdr>
    </w:div>
    <w:div w:id="1480734608">
      <w:bodyDiv w:val="1"/>
      <w:marLeft w:val="0"/>
      <w:marRight w:val="0"/>
      <w:marTop w:val="0"/>
      <w:marBottom w:val="0"/>
      <w:divBdr>
        <w:top w:val="none" w:sz="0" w:space="0" w:color="auto"/>
        <w:left w:val="none" w:sz="0" w:space="0" w:color="auto"/>
        <w:bottom w:val="none" w:sz="0" w:space="0" w:color="auto"/>
        <w:right w:val="none" w:sz="0" w:space="0" w:color="auto"/>
      </w:divBdr>
    </w:div>
    <w:div w:id="1504054529">
      <w:bodyDiv w:val="1"/>
      <w:marLeft w:val="0"/>
      <w:marRight w:val="0"/>
      <w:marTop w:val="0"/>
      <w:marBottom w:val="0"/>
      <w:divBdr>
        <w:top w:val="none" w:sz="0" w:space="0" w:color="auto"/>
        <w:left w:val="none" w:sz="0" w:space="0" w:color="auto"/>
        <w:bottom w:val="none" w:sz="0" w:space="0" w:color="auto"/>
        <w:right w:val="none" w:sz="0" w:space="0" w:color="auto"/>
      </w:divBdr>
    </w:div>
    <w:div w:id="1577980014">
      <w:bodyDiv w:val="1"/>
      <w:marLeft w:val="0"/>
      <w:marRight w:val="0"/>
      <w:marTop w:val="0"/>
      <w:marBottom w:val="0"/>
      <w:divBdr>
        <w:top w:val="none" w:sz="0" w:space="0" w:color="auto"/>
        <w:left w:val="none" w:sz="0" w:space="0" w:color="auto"/>
        <w:bottom w:val="none" w:sz="0" w:space="0" w:color="auto"/>
        <w:right w:val="none" w:sz="0" w:space="0" w:color="auto"/>
      </w:divBdr>
    </w:div>
    <w:div w:id="1578784710">
      <w:bodyDiv w:val="1"/>
      <w:marLeft w:val="0"/>
      <w:marRight w:val="0"/>
      <w:marTop w:val="0"/>
      <w:marBottom w:val="0"/>
      <w:divBdr>
        <w:top w:val="none" w:sz="0" w:space="0" w:color="auto"/>
        <w:left w:val="none" w:sz="0" w:space="0" w:color="auto"/>
        <w:bottom w:val="none" w:sz="0" w:space="0" w:color="auto"/>
        <w:right w:val="none" w:sz="0" w:space="0" w:color="auto"/>
      </w:divBdr>
    </w:div>
    <w:div w:id="1639872124">
      <w:bodyDiv w:val="1"/>
      <w:marLeft w:val="0"/>
      <w:marRight w:val="0"/>
      <w:marTop w:val="0"/>
      <w:marBottom w:val="0"/>
      <w:divBdr>
        <w:top w:val="none" w:sz="0" w:space="0" w:color="auto"/>
        <w:left w:val="none" w:sz="0" w:space="0" w:color="auto"/>
        <w:bottom w:val="none" w:sz="0" w:space="0" w:color="auto"/>
        <w:right w:val="none" w:sz="0" w:space="0" w:color="auto"/>
      </w:divBdr>
    </w:div>
    <w:div w:id="1667324570">
      <w:bodyDiv w:val="1"/>
      <w:marLeft w:val="0"/>
      <w:marRight w:val="0"/>
      <w:marTop w:val="0"/>
      <w:marBottom w:val="0"/>
      <w:divBdr>
        <w:top w:val="none" w:sz="0" w:space="0" w:color="auto"/>
        <w:left w:val="none" w:sz="0" w:space="0" w:color="auto"/>
        <w:bottom w:val="none" w:sz="0" w:space="0" w:color="auto"/>
        <w:right w:val="none" w:sz="0" w:space="0" w:color="auto"/>
      </w:divBdr>
    </w:div>
    <w:div w:id="175184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04939-3100-4A4E-A337-C8F39D4BA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17398</TotalTime>
  <Pages>1</Pages>
  <Words>5426</Words>
  <Characters>30930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behnam</dc:creator>
  <cp:keywords/>
  <dc:description/>
  <cp:lastModifiedBy>javad ghyasvand</cp:lastModifiedBy>
  <cp:revision>335</cp:revision>
  <dcterms:created xsi:type="dcterms:W3CDTF">2021-02-02T08:22:00Z</dcterms:created>
  <dcterms:modified xsi:type="dcterms:W3CDTF">2025-07-14T22:09:00Z</dcterms:modified>
</cp:coreProperties>
</file>