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D9EE2" w14:textId="77777777" w:rsidR="00046362" w:rsidRDefault="00046362" w:rsidP="00DF058C">
      <w:pPr>
        <w:pStyle w:val="Heading2"/>
        <w:rPr>
          <w:lang w:val="de-DE"/>
        </w:rPr>
      </w:pPr>
      <w:r w:rsidRPr="00046362">
        <w:rPr>
          <w:lang w:val="de-DE"/>
        </w:rPr>
        <w:t xml:space="preserve">Zero Sequence </w:t>
      </w:r>
      <w:commentRangeStart w:id="0"/>
      <w:r w:rsidRPr="00046362">
        <w:rPr>
          <w:lang w:val="de-DE"/>
        </w:rPr>
        <w:t>Elimination</w:t>
      </w:r>
      <w:commentRangeEnd w:id="0"/>
      <w:r w:rsidR="00DF058C">
        <w:rPr>
          <w:rStyle w:val="CommentReference"/>
          <w:rFonts w:asciiTheme="minorHAnsi" w:eastAsiaTheme="minorHAnsi" w:hAnsiTheme="minorHAnsi"/>
          <w:b w:val="0"/>
          <w:bCs w:val="0"/>
          <w:caps w:val="0"/>
          <w:u w:val="none"/>
          <w:rtl/>
        </w:rPr>
        <w:commentReference w:id="0"/>
      </w:r>
    </w:p>
    <w:p w14:paraId="4ECA594C" w14:textId="5F89CDAF" w:rsidR="007423F1" w:rsidRPr="007423F1" w:rsidRDefault="007423F1" w:rsidP="007423F1">
      <w:pPr>
        <w:pStyle w:val="AAE-Normal"/>
      </w:pPr>
      <w:r w:rsidRPr="007423F1">
        <w:t>Zero Sequence Elimination</w:t>
      </w:r>
    </w:p>
    <w:p w14:paraId="283878D5" w14:textId="2593DEFF" w:rsidR="00B22FF7" w:rsidRDefault="00046362" w:rsidP="00046362">
      <w:pPr>
        <w:pStyle w:val="AAA-MatnAsli"/>
        <w:rPr>
          <w:rtl/>
        </w:rPr>
      </w:pPr>
      <w:r w:rsidRPr="00046362">
        <w:rPr>
          <w:rFonts w:hint="cs"/>
          <w:rtl/>
        </w:rPr>
        <w:t xml:space="preserve">برای این موضوع ترانسی با گروه برداری </w:t>
      </w:r>
      <w:r w:rsidRPr="00DF058C">
        <w:rPr>
          <w:lang w:val="de-DE"/>
        </w:rPr>
        <w:t>YNd5</w:t>
      </w:r>
      <w:r w:rsidRPr="00046362">
        <w:rPr>
          <w:rFonts w:hint="cs"/>
          <w:rtl/>
        </w:rPr>
        <w:t xml:space="preserve"> را در نظر بگیرید</w:t>
      </w:r>
      <w:r>
        <w:rPr>
          <w:rFonts w:hint="cs"/>
          <w:rtl/>
        </w:rPr>
        <w:t>.</w:t>
      </w:r>
    </w:p>
    <w:p w14:paraId="09CB200B" w14:textId="56599E0A" w:rsidR="007423F1" w:rsidRDefault="007423F1" w:rsidP="007423F1">
      <w:pPr>
        <w:pStyle w:val="AAE-Normal"/>
        <w:rPr>
          <w:rtl/>
        </w:rPr>
      </w:pPr>
      <w:r w:rsidRPr="00DF058C">
        <w:rPr>
          <w:lang w:val="en-US"/>
        </w:rPr>
        <w:t>To explain this concept, consider a transformer with a vector group of YNd5.</w:t>
      </w:r>
    </w:p>
    <w:p w14:paraId="5D730A5B" w14:textId="70450803" w:rsidR="00046362" w:rsidRDefault="00046362" w:rsidP="00046362">
      <w:pPr>
        <w:pStyle w:val="AAA-Aks"/>
        <w:rPr>
          <w:rtl/>
        </w:rPr>
      </w:pPr>
      <w:r>
        <w:drawing>
          <wp:inline distT="0" distB="0" distL="0" distR="0" wp14:anchorId="122BFE05" wp14:editId="7778CC5D">
            <wp:extent cx="1725295" cy="1359535"/>
            <wp:effectExtent l="0" t="0" r="8255" b="0"/>
            <wp:docPr id="161165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5295" cy="1359535"/>
                    </a:xfrm>
                    <a:prstGeom prst="rect">
                      <a:avLst/>
                    </a:prstGeom>
                    <a:noFill/>
                  </pic:spPr>
                </pic:pic>
              </a:graphicData>
            </a:graphic>
          </wp:inline>
        </w:drawing>
      </w:r>
    </w:p>
    <w:p w14:paraId="14CD7D60" w14:textId="77777777" w:rsidR="00046362" w:rsidRDefault="00046362" w:rsidP="00046362">
      <w:pPr>
        <w:pStyle w:val="AAA-MatnAsli"/>
      </w:pPr>
      <w:r w:rsidRPr="00046362">
        <w:rPr>
          <w:rFonts w:hint="cs"/>
          <w:rtl/>
        </w:rPr>
        <w:t>در ترانس با گروه برداری نشان داده شده ، بردارهای ثانویه نسبت به اولیه با معادلات زیر به دست می‌آیند.</w:t>
      </w:r>
      <w:r w:rsidRPr="00046362">
        <w:rPr>
          <w:position w:val="-4"/>
        </w:rPr>
        <w:object w:dxaOrig="180" w:dyaOrig="279" w14:anchorId="6000A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8pt" o:ole="">
            <v:imagedata r:id="rId13" o:title=""/>
          </v:shape>
          <o:OLEObject Type="Embed" ProgID="Equation.DSMT4" ShapeID="_x0000_i1025" DrawAspect="Content" ObjectID="_1813862525" r:id="rId14"/>
        </w:object>
      </w:r>
    </w:p>
    <w:p w14:paraId="177139D4" w14:textId="7FF2820B" w:rsidR="007423F1" w:rsidRPr="00046362" w:rsidRDefault="007423F1" w:rsidP="007423F1">
      <w:pPr>
        <w:pStyle w:val="AAE-Normal"/>
        <w:rPr>
          <w:rtl/>
        </w:rPr>
      </w:pPr>
      <w:r w:rsidRPr="00DF058C">
        <w:rPr>
          <w:lang w:val="en-US"/>
        </w:rPr>
        <w:t>In the transformer with the specified vector group, the secondary vectors relative to the primary are derived using the following equations.</w:t>
      </w:r>
    </w:p>
    <w:p w14:paraId="21D4DFDE" w14:textId="43112251" w:rsidR="00046362" w:rsidRDefault="00046362" w:rsidP="00046362">
      <w:pPr>
        <w:pStyle w:val="AAA-Aks"/>
        <w:rPr>
          <w:rtl/>
        </w:rPr>
      </w:pPr>
      <w:r>
        <w:rPr>
          <w:rFonts w:hint="cs"/>
        </w:rPr>
        <w:drawing>
          <wp:inline distT="0" distB="0" distL="0" distR="0" wp14:anchorId="035E68A7" wp14:editId="3566BEF9">
            <wp:extent cx="1038370" cy="885949"/>
            <wp:effectExtent l="0" t="0" r="9525" b="9525"/>
            <wp:docPr id="1463825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25129" name="Picture 1463825129"/>
                    <pic:cNvPicPr/>
                  </pic:nvPicPr>
                  <pic:blipFill>
                    <a:blip r:embed="rId15">
                      <a:extLst>
                        <a:ext uri="{28A0092B-C50C-407E-A947-70E740481C1C}">
                          <a14:useLocalDpi xmlns:a14="http://schemas.microsoft.com/office/drawing/2010/main" val="0"/>
                        </a:ext>
                      </a:extLst>
                    </a:blip>
                    <a:stretch>
                      <a:fillRect/>
                    </a:stretch>
                  </pic:blipFill>
                  <pic:spPr>
                    <a:xfrm>
                      <a:off x="0" y="0"/>
                      <a:ext cx="1038370" cy="885949"/>
                    </a:xfrm>
                    <a:prstGeom prst="rect">
                      <a:avLst/>
                    </a:prstGeom>
                  </pic:spPr>
                </pic:pic>
              </a:graphicData>
            </a:graphic>
          </wp:inline>
        </w:drawing>
      </w:r>
    </w:p>
    <w:p w14:paraId="4E5A3E2A" w14:textId="77777777" w:rsidR="00046362" w:rsidRDefault="00046362" w:rsidP="00046362">
      <w:pPr>
        <w:pStyle w:val="AAA-MatnAsli"/>
        <w:rPr>
          <w:rtl/>
        </w:rPr>
      </w:pPr>
      <w:r w:rsidRPr="00046362">
        <w:rPr>
          <w:rFonts w:hint="cs"/>
          <w:rtl/>
        </w:rPr>
        <w:t xml:space="preserve">با استفاده از معادلات بالا می‌توان شماتیک اتصال سیم پیچها و جهت جریان آنها را در سمت ثانویه رسم کرد. برای مثال مرحله اول نحوه اتصال سیم پیچها و جهت جریان ها(برای </w:t>
      </w:r>
      <w:r w:rsidRPr="00046362">
        <w:t>A’</w:t>
      </w:r>
      <w:r w:rsidRPr="00046362">
        <w:rPr>
          <w:rFonts w:hint="cs"/>
          <w:rtl/>
        </w:rPr>
        <w:t>) به شکل نشان داده شده است.</w:t>
      </w:r>
    </w:p>
    <w:p w14:paraId="238CF9CE" w14:textId="13B3F2EC" w:rsidR="007423F1" w:rsidRPr="00046362" w:rsidRDefault="007423F1" w:rsidP="007423F1">
      <w:pPr>
        <w:pStyle w:val="AAE-Normal"/>
        <w:rPr>
          <w:rtl/>
        </w:rPr>
      </w:pPr>
      <w:r w:rsidRPr="00DF058C">
        <w:rPr>
          <w:lang w:val="en-US"/>
        </w:rPr>
        <w:t>Using these equations, the schematic of the winding connections and the direction of the currents on the secondary side can be drawn. For example, in the first step, the connection of the windings and the direction of currents for phase A' is shown as illustrated.</w:t>
      </w:r>
    </w:p>
    <w:p w14:paraId="4DBC36B1" w14:textId="506139DB" w:rsidR="00046362" w:rsidRDefault="00046362" w:rsidP="00046362">
      <w:pPr>
        <w:pStyle w:val="AAA-Aks"/>
        <w:rPr>
          <w:rtl/>
        </w:rPr>
      </w:pPr>
      <w:r>
        <w:drawing>
          <wp:inline distT="0" distB="0" distL="0" distR="0" wp14:anchorId="03F49C26" wp14:editId="3CCE4606">
            <wp:extent cx="2432685" cy="1280160"/>
            <wp:effectExtent l="0" t="0" r="5715" b="0"/>
            <wp:docPr id="1970149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2685" cy="1280160"/>
                    </a:xfrm>
                    <a:prstGeom prst="rect">
                      <a:avLst/>
                    </a:prstGeom>
                    <a:noFill/>
                  </pic:spPr>
                </pic:pic>
              </a:graphicData>
            </a:graphic>
          </wp:inline>
        </w:drawing>
      </w:r>
    </w:p>
    <w:p w14:paraId="4245162B" w14:textId="77777777" w:rsidR="00046362" w:rsidRDefault="00046362" w:rsidP="00046362">
      <w:pPr>
        <w:pStyle w:val="AAA-MatnAsli"/>
        <w:rPr>
          <w:rtl/>
        </w:rPr>
      </w:pPr>
      <w:r w:rsidRPr="00046362">
        <w:rPr>
          <w:rFonts w:hint="cs"/>
          <w:rtl/>
        </w:rPr>
        <w:t>نهایتا اتصالات به صورت نشان داده شده خواهد بود</w:t>
      </w:r>
    </w:p>
    <w:p w14:paraId="09A70862" w14:textId="75D13A9F" w:rsidR="007423F1" w:rsidRPr="00046362" w:rsidRDefault="007423F1" w:rsidP="007423F1">
      <w:pPr>
        <w:pStyle w:val="AAE-Normal"/>
        <w:rPr>
          <w:rtl/>
        </w:rPr>
      </w:pPr>
      <w:r w:rsidRPr="007423F1">
        <w:rPr>
          <w:lang w:val="en-US"/>
        </w:rPr>
        <w:t>Finally, the connections will look as shown in the following diagram.</w:t>
      </w:r>
    </w:p>
    <w:p w14:paraId="0C26A999" w14:textId="074B8739" w:rsidR="00046362" w:rsidRDefault="00046362" w:rsidP="00046362">
      <w:pPr>
        <w:pStyle w:val="AAA-Aks"/>
        <w:rPr>
          <w:rtl/>
        </w:rPr>
      </w:pPr>
      <w:r>
        <w:lastRenderedPageBreak/>
        <w:drawing>
          <wp:inline distT="0" distB="0" distL="0" distR="0" wp14:anchorId="470AB36C" wp14:editId="46ECD8F2">
            <wp:extent cx="2420620" cy="1249680"/>
            <wp:effectExtent l="0" t="0" r="0" b="7620"/>
            <wp:docPr id="2052241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0620" cy="1249680"/>
                    </a:xfrm>
                    <a:prstGeom prst="rect">
                      <a:avLst/>
                    </a:prstGeom>
                    <a:noFill/>
                  </pic:spPr>
                </pic:pic>
              </a:graphicData>
            </a:graphic>
          </wp:inline>
        </w:drawing>
      </w:r>
    </w:p>
    <w:p w14:paraId="62DD399A" w14:textId="77777777" w:rsidR="00046362" w:rsidRDefault="00046362" w:rsidP="00046362">
      <w:pPr>
        <w:pStyle w:val="AAA-MatnAsli"/>
        <w:rPr>
          <w:rtl/>
        </w:rPr>
      </w:pPr>
      <w:r w:rsidRPr="00046362">
        <w:rPr>
          <w:rFonts w:hint="cs"/>
          <w:rtl/>
        </w:rPr>
        <w:t>با توجه به شکل بالا ماتریس جریان سمت ستاره به صورت نشان داده شده است</w:t>
      </w:r>
    </w:p>
    <w:p w14:paraId="09A75792" w14:textId="49F13A90" w:rsidR="007423F1" w:rsidRPr="00046362" w:rsidRDefault="007423F1" w:rsidP="007423F1">
      <w:pPr>
        <w:pStyle w:val="AAE-Normal"/>
        <w:rPr>
          <w:rtl/>
        </w:rPr>
      </w:pPr>
      <w:r w:rsidRPr="007423F1">
        <w:rPr>
          <w:lang w:val="en-US"/>
        </w:rPr>
        <w:t>Given the figure above, the matrix of currents on the star side is as shown below.</w:t>
      </w:r>
    </w:p>
    <w:p w14:paraId="7A62D634" w14:textId="5B4727DF" w:rsidR="00046362" w:rsidRDefault="00046362" w:rsidP="00046362">
      <w:pPr>
        <w:pStyle w:val="AAA-Aks"/>
        <w:rPr>
          <w:rtl/>
        </w:rPr>
      </w:pPr>
      <w:r>
        <w:rPr>
          <w:rFonts w:hint="cs"/>
        </w:rPr>
        <w:drawing>
          <wp:inline distT="0" distB="0" distL="0" distR="0" wp14:anchorId="53D16F1A" wp14:editId="605998D4">
            <wp:extent cx="1952898" cy="981212"/>
            <wp:effectExtent l="0" t="0" r="9525" b="9525"/>
            <wp:docPr id="17216061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06120" name="Picture 1721606120"/>
                    <pic:cNvPicPr/>
                  </pic:nvPicPr>
                  <pic:blipFill>
                    <a:blip r:embed="rId18">
                      <a:extLst>
                        <a:ext uri="{28A0092B-C50C-407E-A947-70E740481C1C}">
                          <a14:useLocalDpi xmlns:a14="http://schemas.microsoft.com/office/drawing/2010/main" val="0"/>
                        </a:ext>
                      </a:extLst>
                    </a:blip>
                    <a:stretch>
                      <a:fillRect/>
                    </a:stretch>
                  </pic:blipFill>
                  <pic:spPr>
                    <a:xfrm>
                      <a:off x="0" y="0"/>
                      <a:ext cx="1952898" cy="981212"/>
                    </a:xfrm>
                    <a:prstGeom prst="rect">
                      <a:avLst/>
                    </a:prstGeom>
                  </pic:spPr>
                </pic:pic>
              </a:graphicData>
            </a:graphic>
          </wp:inline>
        </w:drawing>
      </w:r>
    </w:p>
    <w:p w14:paraId="0B296126" w14:textId="77777777" w:rsidR="00046362" w:rsidRDefault="00046362" w:rsidP="00046362">
      <w:pPr>
        <w:pStyle w:val="AAA-MatnAsli"/>
        <w:rPr>
          <w:rtl/>
        </w:rPr>
      </w:pPr>
      <w:r w:rsidRPr="00046362">
        <w:rPr>
          <w:rFonts w:hint="cs"/>
          <w:rtl/>
        </w:rPr>
        <w:t>ماتریس کلی انتقال از سمت ثانویه به سمت اولیه هم به صورت نشان داده شده است:</w:t>
      </w:r>
    </w:p>
    <w:p w14:paraId="59C28E4D" w14:textId="3D5AEDF9" w:rsidR="007423F1" w:rsidRPr="007423F1" w:rsidRDefault="007423F1" w:rsidP="007423F1">
      <w:pPr>
        <w:pStyle w:val="AAE-Normal"/>
        <w:rPr>
          <w:lang w:val="en-US"/>
        </w:rPr>
      </w:pPr>
      <w:r w:rsidRPr="007423F1">
        <w:rPr>
          <w:lang w:val="en-US"/>
        </w:rPr>
        <w:t>The overall transfer matrix from the secondary side to the primary side is also as shown:</w:t>
      </w:r>
    </w:p>
    <w:p w14:paraId="7340810F" w14:textId="67FA1AB9" w:rsidR="00046362" w:rsidRDefault="00046362" w:rsidP="00046362">
      <w:pPr>
        <w:pStyle w:val="AAA-Aks"/>
      </w:pPr>
      <w:r>
        <w:drawing>
          <wp:inline distT="0" distB="0" distL="0" distR="0" wp14:anchorId="5E1C808B" wp14:editId="6C3FD5CD">
            <wp:extent cx="5944235" cy="1134110"/>
            <wp:effectExtent l="0" t="0" r="0" b="8890"/>
            <wp:docPr id="802123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1134110"/>
                    </a:xfrm>
                    <a:prstGeom prst="rect">
                      <a:avLst/>
                    </a:prstGeom>
                    <a:noFill/>
                  </pic:spPr>
                </pic:pic>
              </a:graphicData>
            </a:graphic>
          </wp:inline>
        </w:drawing>
      </w:r>
    </w:p>
    <w:p w14:paraId="271DC326" w14:textId="77777777" w:rsidR="00046362" w:rsidRDefault="00046362" w:rsidP="00046362">
      <w:pPr>
        <w:pStyle w:val="AAA-MatnAsli"/>
        <w:rPr>
          <w:rtl/>
        </w:rPr>
      </w:pPr>
      <w:r w:rsidRPr="00046362">
        <w:rPr>
          <w:rFonts w:hint="cs"/>
          <w:rtl/>
        </w:rPr>
        <w:t xml:space="preserve">که برای </w:t>
      </w:r>
      <w:r w:rsidRPr="00046362">
        <w:t>YNd5</w:t>
      </w:r>
      <w:r w:rsidRPr="00046362">
        <w:rPr>
          <w:rFonts w:hint="cs"/>
          <w:rtl/>
        </w:rPr>
        <w:t xml:space="preserve"> به صورت نشان داده شده است:</w:t>
      </w:r>
    </w:p>
    <w:p w14:paraId="5A5BF45D" w14:textId="29A056D2" w:rsidR="007423F1" w:rsidRDefault="007423F1" w:rsidP="007423F1">
      <w:pPr>
        <w:pStyle w:val="AAE-Normal"/>
        <w:rPr>
          <w:rtl/>
        </w:rPr>
      </w:pPr>
      <w:r w:rsidRPr="007423F1">
        <w:rPr>
          <w:lang w:val="en-US"/>
        </w:rPr>
        <w:t>For YNd5, it is represented as shown below.</w:t>
      </w:r>
    </w:p>
    <w:p w14:paraId="18AD0CFE" w14:textId="135D8FB5" w:rsidR="00046362" w:rsidRDefault="00046362" w:rsidP="00046362">
      <w:pPr>
        <w:pStyle w:val="AAA-Aks"/>
        <w:rPr>
          <w:rtl/>
        </w:rPr>
      </w:pPr>
      <w:r>
        <w:rPr>
          <w:rtl/>
          <w:lang w:val="fa-IR"/>
        </w:rPr>
        <w:drawing>
          <wp:inline distT="0" distB="0" distL="0" distR="0" wp14:anchorId="075ECA34" wp14:editId="5B52CD7F">
            <wp:extent cx="2514951" cy="943107"/>
            <wp:effectExtent l="0" t="0" r="0" b="9525"/>
            <wp:docPr id="6721630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3085" name="Picture 672163085"/>
                    <pic:cNvPicPr/>
                  </pic:nvPicPr>
                  <pic:blipFill>
                    <a:blip r:embed="rId20">
                      <a:extLst>
                        <a:ext uri="{28A0092B-C50C-407E-A947-70E740481C1C}">
                          <a14:useLocalDpi xmlns:a14="http://schemas.microsoft.com/office/drawing/2010/main" val="0"/>
                        </a:ext>
                      </a:extLst>
                    </a:blip>
                    <a:stretch>
                      <a:fillRect/>
                    </a:stretch>
                  </pic:blipFill>
                  <pic:spPr>
                    <a:xfrm>
                      <a:off x="0" y="0"/>
                      <a:ext cx="2514951" cy="943107"/>
                    </a:xfrm>
                    <a:prstGeom prst="rect">
                      <a:avLst/>
                    </a:prstGeom>
                  </pic:spPr>
                </pic:pic>
              </a:graphicData>
            </a:graphic>
          </wp:inline>
        </w:drawing>
      </w:r>
    </w:p>
    <w:p w14:paraId="12412488" w14:textId="77777777" w:rsidR="00046362" w:rsidRDefault="00046362" w:rsidP="00046362">
      <w:pPr>
        <w:pStyle w:val="AAA-MatnAsli"/>
        <w:rPr>
          <w:rtl/>
        </w:rPr>
      </w:pPr>
      <w:r w:rsidRPr="00046362">
        <w:rPr>
          <w:rFonts w:hint="cs"/>
          <w:rtl/>
        </w:rPr>
        <w:t>در حفاظت دیفرانسیلی یک ترانس با گروه برداری گفته شده ونسبت تبدیل 1:1، اگر خطای ارت فالتی خارج از زون حفاظتی اتفاق بیفتد باعث عملکرد رله خواهد شد. در صورت وقوع  ارت فالت در خارج از زون حفاظتی جریان های نشان داده شده را در دو سمت خواهیم داشت:</w:t>
      </w:r>
    </w:p>
    <w:p w14:paraId="3C79C65A" w14:textId="269F1407" w:rsidR="007423F1" w:rsidRPr="007423F1" w:rsidRDefault="007423F1" w:rsidP="007423F1">
      <w:pPr>
        <w:pStyle w:val="AAE-Normal"/>
        <w:rPr>
          <w:rtl/>
          <w:lang w:val="en-US"/>
        </w:rPr>
      </w:pPr>
      <w:r w:rsidRPr="007423F1">
        <w:rPr>
          <w:lang w:val="en-US"/>
        </w:rPr>
        <w:t>In the differential protection of a transformer with the given vector group and a 1:1 turn</w:t>
      </w:r>
      <w:r>
        <w:rPr>
          <w:lang w:val="en-US"/>
        </w:rPr>
        <w:t xml:space="preserve"> </w:t>
      </w:r>
      <w:r w:rsidRPr="007423F1">
        <w:rPr>
          <w:lang w:val="en-US"/>
        </w:rPr>
        <w:t>ratio, if an earth fault occurs outside the protective zone, the relay will operate. In the</w:t>
      </w:r>
      <w:r>
        <w:rPr>
          <w:lang w:val="en-US"/>
        </w:rPr>
        <w:t xml:space="preserve"> </w:t>
      </w:r>
      <w:r w:rsidRPr="007423F1">
        <w:rPr>
          <w:lang w:val="en-US"/>
        </w:rPr>
        <w:t>event of an earth fault outside the protection zone, the currents shown will be present</w:t>
      </w:r>
      <w:r>
        <w:rPr>
          <w:lang w:val="en-US"/>
        </w:rPr>
        <w:t xml:space="preserve"> </w:t>
      </w:r>
      <w:r w:rsidRPr="007423F1">
        <w:rPr>
          <w:lang w:val="en-US"/>
        </w:rPr>
        <w:t>on both sides:</w:t>
      </w:r>
    </w:p>
    <w:p w14:paraId="174416B9" w14:textId="2728E7AE" w:rsidR="007423F1" w:rsidRPr="00046362" w:rsidRDefault="00046362" w:rsidP="007423F1">
      <w:pPr>
        <w:pStyle w:val="AAA-Aks"/>
      </w:pPr>
      <w:r>
        <w:rPr>
          <w:rtl/>
          <w:lang w:val="fa-IR"/>
        </w:rPr>
        <w:drawing>
          <wp:inline distT="0" distB="0" distL="0" distR="0" wp14:anchorId="150905EB" wp14:editId="786B155F">
            <wp:extent cx="5496692" cy="847843"/>
            <wp:effectExtent l="0" t="0" r="8890" b="9525"/>
            <wp:docPr id="18765510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51059" name="Picture 1876551059"/>
                    <pic:cNvPicPr/>
                  </pic:nvPicPr>
                  <pic:blipFill>
                    <a:blip r:embed="rId21">
                      <a:extLst>
                        <a:ext uri="{28A0092B-C50C-407E-A947-70E740481C1C}">
                          <a14:useLocalDpi xmlns:a14="http://schemas.microsoft.com/office/drawing/2010/main" val="0"/>
                        </a:ext>
                      </a:extLst>
                    </a:blip>
                    <a:stretch>
                      <a:fillRect/>
                    </a:stretch>
                  </pic:blipFill>
                  <pic:spPr>
                    <a:xfrm>
                      <a:off x="0" y="0"/>
                      <a:ext cx="5496692" cy="847843"/>
                    </a:xfrm>
                    <a:prstGeom prst="rect">
                      <a:avLst/>
                    </a:prstGeom>
                  </pic:spPr>
                </pic:pic>
              </a:graphicData>
            </a:graphic>
          </wp:inline>
        </w:drawing>
      </w:r>
    </w:p>
    <w:p w14:paraId="30BA4452" w14:textId="77777777" w:rsidR="002D6710" w:rsidRDefault="002D6710" w:rsidP="002D6710">
      <w:pPr>
        <w:pStyle w:val="AAA-MatnAsli"/>
        <w:rPr>
          <w:rtl/>
        </w:rPr>
      </w:pPr>
      <w:r w:rsidRPr="002D6710">
        <w:rPr>
          <w:rFonts w:hint="cs"/>
          <w:rtl/>
        </w:rPr>
        <w:t xml:space="preserve">بنابر معادله بالا اگر خطایی با جریان  </w:t>
      </w:r>
      <w:r w:rsidRPr="002D6710">
        <w:t>If</w:t>
      </w:r>
      <w:r w:rsidRPr="002D6710">
        <w:rPr>
          <w:rFonts w:hint="cs"/>
          <w:rtl/>
        </w:rPr>
        <w:t xml:space="preserve"> در فاز </w:t>
      </w:r>
      <w:r w:rsidRPr="002D6710">
        <w:t>C</w:t>
      </w:r>
      <w:r w:rsidRPr="002D6710">
        <w:rPr>
          <w:rFonts w:hint="cs"/>
          <w:rtl/>
        </w:rPr>
        <w:t xml:space="preserve"> اتفاق بیفتد، در سیم پیچ متناظر آن در سمت ثانویه </w:t>
      </w:r>
      <w:r w:rsidRPr="002D6710">
        <w:t>If/sqrt(3)</w:t>
      </w:r>
      <w:r w:rsidRPr="002D6710">
        <w:rPr>
          <w:rFonts w:hint="cs"/>
          <w:rtl/>
        </w:rPr>
        <w:t xml:space="preserve"> جاری خواهد شد. </w:t>
      </w:r>
    </w:p>
    <w:p w14:paraId="49E71ED9" w14:textId="0DF4AA4D" w:rsidR="007423F1" w:rsidRPr="007423F1" w:rsidRDefault="007423F1" w:rsidP="007423F1">
      <w:pPr>
        <w:pStyle w:val="AAE-Normal"/>
        <w:rPr>
          <w:rtl/>
          <w:lang w:val="en-US"/>
        </w:rPr>
      </w:pPr>
      <w:r w:rsidRPr="007423F1">
        <w:rPr>
          <w:lang w:val="en-US"/>
        </w:rPr>
        <w:t>According to the equation above, if a fault with current If occurs in phase C, the</w:t>
      </w:r>
      <w:r>
        <w:rPr>
          <w:lang w:val="en-US"/>
        </w:rPr>
        <w:t xml:space="preserve"> </w:t>
      </w:r>
      <w:r w:rsidRPr="007423F1">
        <w:rPr>
          <w:lang w:val="en-US"/>
        </w:rPr>
        <w:t>corresponding winding on the secondary side will have If/sqrt(3) flowing through it.</w:t>
      </w:r>
    </w:p>
    <w:p w14:paraId="19361875" w14:textId="04472405" w:rsidR="00046362" w:rsidRPr="00046362" w:rsidRDefault="002D6710" w:rsidP="002D6710">
      <w:pPr>
        <w:pStyle w:val="AAA-Aks"/>
        <w:rPr>
          <w:rtl/>
        </w:rPr>
      </w:pPr>
      <w:r>
        <w:drawing>
          <wp:inline distT="0" distB="0" distL="0" distR="0" wp14:anchorId="0FBEC529" wp14:editId="1F8D2167">
            <wp:extent cx="3035935" cy="1499870"/>
            <wp:effectExtent l="0" t="0" r="0" b="5080"/>
            <wp:docPr id="13765601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5935" cy="1499870"/>
                    </a:xfrm>
                    <a:prstGeom prst="rect">
                      <a:avLst/>
                    </a:prstGeom>
                    <a:noFill/>
                  </pic:spPr>
                </pic:pic>
              </a:graphicData>
            </a:graphic>
          </wp:inline>
        </w:drawing>
      </w:r>
    </w:p>
    <w:p w14:paraId="53133493" w14:textId="77777777" w:rsidR="002D6710" w:rsidRDefault="002D6710" w:rsidP="002D6710">
      <w:pPr>
        <w:pStyle w:val="AAA-MatnAsli"/>
        <w:rPr>
          <w:rtl/>
        </w:rPr>
      </w:pPr>
      <w:r w:rsidRPr="002D6710">
        <w:rPr>
          <w:rFonts w:hint="cs"/>
          <w:rtl/>
        </w:rPr>
        <w:t>طبق قرارداد حفاظت دیفرانسیلی، جریانهای ورودی به ترانس با مثبت و خروجی از ترانس منفی در نظر گرفته می شوند. بنابراین ماتریس های نشان داده شده  را برای سمت اولیه و و انتقال از ثانویه به اولیه خواهیم داشت:</w:t>
      </w:r>
    </w:p>
    <w:p w14:paraId="5A1CB8A1" w14:textId="19FE1F89" w:rsidR="007423F1" w:rsidRPr="007423F1" w:rsidRDefault="007423F1" w:rsidP="007423F1">
      <w:pPr>
        <w:pStyle w:val="AAE-Normal"/>
        <w:tabs>
          <w:tab w:val="left" w:pos="2542"/>
        </w:tabs>
        <w:rPr>
          <w:rtl/>
          <w:lang w:val="en-US"/>
        </w:rPr>
      </w:pPr>
      <w:r w:rsidRPr="007423F1">
        <w:rPr>
          <w:lang w:val="en-US"/>
        </w:rPr>
        <w:t>According to the differential protection convention, the currents entering the transformer</w:t>
      </w:r>
      <w:r>
        <w:rPr>
          <w:lang w:val="en-US"/>
        </w:rPr>
        <w:t xml:space="preserve"> </w:t>
      </w:r>
      <w:r w:rsidRPr="007423F1">
        <w:rPr>
          <w:lang w:val="en-US"/>
        </w:rPr>
        <w:t>are considered positive, and those leaving the transformer are negative. Therefore, the</w:t>
      </w:r>
      <w:r>
        <w:rPr>
          <w:lang w:val="en-US"/>
        </w:rPr>
        <w:t xml:space="preserve"> </w:t>
      </w:r>
      <w:r w:rsidRPr="007423F1">
        <w:rPr>
          <w:lang w:val="en-US"/>
        </w:rPr>
        <w:t>matrices shown will apply for the primary side and the transfer from secondary to</w:t>
      </w:r>
      <w:r>
        <w:rPr>
          <w:lang w:val="en-US"/>
        </w:rPr>
        <w:t xml:space="preserve"> </w:t>
      </w:r>
      <w:r w:rsidRPr="007423F1">
        <w:rPr>
          <w:lang w:val="en-US"/>
        </w:rPr>
        <w:t>primary.</w:t>
      </w:r>
    </w:p>
    <w:p w14:paraId="78599C52" w14:textId="1EEC88DD" w:rsidR="002D6710" w:rsidRPr="002D6710" w:rsidRDefault="002D6710" w:rsidP="002D6710">
      <w:pPr>
        <w:pStyle w:val="AAA-Aks"/>
        <w:rPr>
          <w:rtl/>
        </w:rPr>
      </w:pPr>
      <w:r>
        <w:rPr>
          <w:rtl/>
          <w:lang w:val="fa-IR"/>
        </w:rPr>
        <w:drawing>
          <wp:inline distT="0" distB="0" distL="0" distR="0" wp14:anchorId="734B58C7" wp14:editId="70E8685A">
            <wp:extent cx="4934639" cy="3057952"/>
            <wp:effectExtent l="0" t="0" r="0" b="9525"/>
            <wp:docPr id="1655282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8264" name="Picture 165528264"/>
                    <pic:cNvPicPr/>
                  </pic:nvPicPr>
                  <pic:blipFill>
                    <a:blip r:embed="rId23">
                      <a:extLst>
                        <a:ext uri="{28A0092B-C50C-407E-A947-70E740481C1C}">
                          <a14:useLocalDpi xmlns:a14="http://schemas.microsoft.com/office/drawing/2010/main" val="0"/>
                        </a:ext>
                      </a:extLst>
                    </a:blip>
                    <a:stretch>
                      <a:fillRect/>
                    </a:stretch>
                  </pic:blipFill>
                  <pic:spPr>
                    <a:xfrm>
                      <a:off x="0" y="0"/>
                      <a:ext cx="4934639" cy="3057952"/>
                    </a:xfrm>
                    <a:prstGeom prst="rect">
                      <a:avLst/>
                    </a:prstGeom>
                  </pic:spPr>
                </pic:pic>
              </a:graphicData>
            </a:graphic>
          </wp:inline>
        </w:drawing>
      </w:r>
    </w:p>
    <w:p w14:paraId="2E46A214" w14:textId="77777777" w:rsidR="002D6710" w:rsidRDefault="002D6710" w:rsidP="002D6710">
      <w:pPr>
        <w:pStyle w:val="AAA-MatnAsli"/>
        <w:rPr>
          <w:rtl/>
        </w:rPr>
      </w:pPr>
      <w:r w:rsidRPr="002D6710">
        <w:rPr>
          <w:rFonts w:hint="cs"/>
          <w:rtl/>
        </w:rPr>
        <w:t>دیفرانسیل جریان‌های بالا به صورت نشان داده شده  خواهد بود:</w:t>
      </w:r>
    </w:p>
    <w:p w14:paraId="37D63DF9" w14:textId="337F7F32" w:rsidR="007423F1" w:rsidRDefault="007423F1" w:rsidP="007423F1">
      <w:pPr>
        <w:pStyle w:val="AAE-Normal"/>
        <w:rPr>
          <w:rtl/>
        </w:rPr>
      </w:pPr>
      <w:r w:rsidRPr="007423F1">
        <w:rPr>
          <w:lang w:val="en-US"/>
        </w:rPr>
        <w:t>The differential current of the above will be as shown below:</w:t>
      </w:r>
    </w:p>
    <w:p w14:paraId="2633F0C5" w14:textId="22C0CDCE" w:rsidR="002D6710" w:rsidRPr="002D6710" w:rsidRDefault="002D6710" w:rsidP="002D6710">
      <w:pPr>
        <w:pStyle w:val="AAA-Aks"/>
        <w:rPr>
          <w:rtl/>
        </w:rPr>
      </w:pPr>
      <w:r>
        <w:rPr>
          <w:rtl/>
          <w:lang w:val="fa-IR"/>
        </w:rPr>
        <w:drawing>
          <wp:inline distT="0" distB="0" distL="0" distR="0" wp14:anchorId="59A413A1" wp14:editId="2533688D">
            <wp:extent cx="1733792" cy="1695687"/>
            <wp:effectExtent l="0" t="0" r="0" b="0"/>
            <wp:docPr id="16846682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68203" name="Picture 1684668203"/>
                    <pic:cNvPicPr/>
                  </pic:nvPicPr>
                  <pic:blipFill>
                    <a:blip r:embed="rId24">
                      <a:extLst>
                        <a:ext uri="{28A0092B-C50C-407E-A947-70E740481C1C}">
                          <a14:useLocalDpi xmlns:a14="http://schemas.microsoft.com/office/drawing/2010/main" val="0"/>
                        </a:ext>
                      </a:extLst>
                    </a:blip>
                    <a:stretch>
                      <a:fillRect/>
                    </a:stretch>
                  </pic:blipFill>
                  <pic:spPr>
                    <a:xfrm>
                      <a:off x="0" y="0"/>
                      <a:ext cx="1733792" cy="1695687"/>
                    </a:xfrm>
                    <a:prstGeom prst="rect">
                      <a:avLst/>
                    </a:prstGeom>
                  </pic:spPr>
                </pic:pic>
              </a:graphicData>
            </a:graphic>
          </wp:inline>
        </w:drawing>
      </w:r>
    </w:p>
    <w:p w14:paraId="29A3848F" w14:textId="77777777" w:rsidR="002D6710" w:rsidRDefault="002D6710" w:rsidP="002D6710">
      <w:pPr>
        <w:pStyle w:val="AAA-MatnAsli"/>
        <w:rPr>
          <w:rtl/>
        </w:rPr>
      </w:pPr>
      <w:r w:rsidRPr="002D6710">
        <w:rPr>
          <w:rFonts w:hint="cs"/>
          <w:rtl/>
        </w:rPr>
        <w:t xml:space="preserve">با جریان های دیفرانسیل بالا رله تریپ خواهد داد. اما اگر جریان توالی صفر از سمت </w:t>
      </w:r>
      <w:r w:rsidRPr="002D6710">
        <w:t>YN</w:t>
      </w:r>
      <w:r w:rsidRPr="002D6710">
        <w:rPr>
          <w:rFonts w:hint="cs"/>
          <w:rtl/>
        </w:rPr>
        <w:t xml:space="preserve"> حذف شود، جریان سمت اولیه به صورت نشان داده شده  خواهد بود:</w:t>
      </w:r>
    </w:p>
    <w:p w14:paraId="4C018880" w14:textId="43BA0C2F" w:rsidR="007423F1" w:rsidRPr="007423F1" w:rsidRDefault="007423F1" w:rsidP="007423F1">
      <w:pPr>
        <w:pStyle w:val="AAE-Normal"/>
        <w:rPr>
          <w:rtl/>
          <w:lang w:val="en-US"/>
        </w:rPr>
      </w:pPr>
      <w:r w:rsidRPr="007423F1">
        <w:rPr>
          <w:lang w:val="en-US"/>
        </w:rPr>
        <w:t>With these differential currents, the relay will trip. However, if the zero-sequence current</w:t>
      </w:r>
      <w:r>
        <w:rPr>
          <w:lang w:val="en-US"/>
        </w:rPr>
        <w:t xml:space="preserve"> </w:t>
      </w:r>
      <w:r w:rsidRPr="007423F1">
        <w:rPr>
          <w:lang w:val="en-US"/>
        </w:rPr>
        <w:t>from the YN side is eliminated, the primary side current will be as shown:</w:t>
      </w:r>
    </w:p>
    <w:p w14:paraId="7764CA1A" w14:textId="074C468C" w:rsidR="002D6710" w:rsidRPr="002D6710" w:rsidRDefault="002D6710" w:rsidP="002D6710">
      <w:pPr>
        <w:pStyle w:val="AAA-Aks"/>
        <w:rPr>
          <w:rtl/>
        </w:rPr>
      </w:pPr>
      <w:r>
        <w:rPr>
          <w:rtl/>
          <w:lang w:val="fa-IR"/>
        </w:rPr>
        <w:drawing>
          <wp:inline distT="0" distB="0" distL="0" distR="0" wp14:anchorId="143B161E" wp14:editId="3A9BF873">
            <wp:extent cx="2181529" cy="1676634"/>
            <wp:effectExtent l="0" t="0" r="9525" b="0"/>
            <wp:docPr id="17149254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25405" name="Picture 1714925405"/>
                    <pic:cNvPicPr/>
                  </pic:nvPicPr>
                  <pic:blipFill>
                    <a:blip r:embed="rId25">
                      <a:extLst>
                        <a:ext uri="{28A0092B-C50C-407E-A947-70E740481C1C}">
                          <a14:useLocalDpi xmlns:a14="http://schemas.microsoft.com/office/drawing/2010/main" val="0"/>
                        </a:ext>
                      </a:extLst>
                    </a:blip>
                    <a:stretch>
                      <a:fillRect/>
                    </a:stretch>
                  </pic:blipFill>
                  <pic:spPr>
                    <a:xfrm>
                      <a:off x="0" y="0"/>
                      <a:ext cx="2181529" cy="1676634"/>
                    </a:xfrm>
                    <a:prstGeom prst="rect">
                      <a:avLst/>
                    </a:prstGeom>
                  </pic:spPr>
                </pic:pic>
              </a:graphicData>
            </a:graphic>
          </wp:inline>
        </w:drawing>
      </w:r>
    </w:p>
    <w:p w14:paraId="5279D644" w14:textId="6B30968C" w:rsidR="00046362" w:rsidRDefault="002D6710" w:rsidP="002D6710">
      <w:pPr>
        <w:pStyle w:val="AAA-Aks"/>
        <w:rPr>
          <w:rtl/>
        </w:rPr>
      </w:pPr>
      <w:r>
        <w:rPr>
          <w:rFonts w:hint="cs"/>
        </w:rPr>
        <w:drawing>
          <wp:inline distT="0" distB="0" distL="0" distR="0" wp14:anchorId="420C795D" wp14:editId="62A7C3C3">
            <wp:extent cx="4182059" cy="1733792"/>
            <wp:effectExtent l="0" t="0" r="9525" b="0"/>
            <wp:docPr id="804974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7403" name="Picture 80497403"/>
                    <pic:cNvPicPr/>
                  </pic:nvPicPr>
                  <pic:blipFill>
                    <a:blip r:embed="rId26">
                      <a:extLst>
                        <a:ext uri="{28A0092B-C50C-407E-A947-70E740481C1C}">
                          <a14:useLocalDpi xmlns:a14="http://schemas.microsoft.com/office/drawing/2010/main" val="0"/>
                        </a:ext>
                      </a:extLst>
                    </a:blip>
                    <a:stretch>
                      <a:fillRect/>
                    </a:stretch>
                  </pic:blipFill>
                  <pic:spPr>
                    <a:xfrm>
                      <a:off x="0" y="0"/>
                      <a:ext cx="4182059" cy="1733792"/>
                    </a:xfrm>
                    <a:prstGeom prst="rect">
                      <a:avLst/>
                    </a:prstGeom>
                  </pic:spPr>
                </pic:pic>
              </a:graphicData>
            </a:graphic>
          </wp:inline>
        </w:drawing>
      </w:r>
    </w:p>
    <w:p w14:paraId="13F3AFE9" w14:textId="77777777" w:rsidR="002D6710" w:rsidRDefault="002D6710" w:rsidP="002D6710">
      <w:pPr>
        <w:pStyle w:val="AAA-MatnAsli"/>
        <w:rPr>
          <w:rtl/>
        </w:rPr>
      </w:pPr>
      <w:r w:rsidRPr="002D6710">
        <w:rPr>
          <w:rFonts w:hint="cs"/>
          <w:rtl/>
        </w:rPr>
        <w:t>با تغییرات انجام شده، دیفرانسیل جریان‌های بالا به صورت نشان داده شده  و پایدار خواهد بود:</w:t>
      </w:r>
    </w:p>
    <w:p w14:paraId="07F0C841" w14:textId="77777777" w:rsidR="007423F1" w:rsidRPr="007423F1" w:rsidRDefault="007423F1" w:rsidP="007423F1">
      <w:pPr>
        <w:pStyle w:val="AAE-Normal"/>
        <w:rPr>
          <w:lang w:val="en-US"/>
        </w:rPr>
      </w:pPr>
      <w:r w:rsidRPr="007423F1">
        <w:rPr>
          <w:lang w:val="en-US"/>
        </w:rPr>
        <w:t>With the changes made, the differential currents will be as shown and will remain stable:</w:t>
      </w:r>
    </w:p>
    <w:p w14:paraId="73259904" w14:textId="340CF277" w:rsidR="002D6710" w:rsidRPr="002D6710" w:rsidRDefault="002D6710" w:rsidP="002D6710">
      <w:pPr>
        <w:pStyle w:val="AAA-Aks"/>
        <w:rPr>
          <w:rtl/>
        </w:rPr>
      </w:pPr>
      <w:r>
        <w:rPr>
          <w:rtl/>
          <w:lang w:val="fa-IR"/>
        </w:rPr>
        <w:drawing>
          <wp:inline distT="0" distB="0" distL="0" distR="0" wp14:anchorId="6FBE8C54" wp14:editId="1D28B499">
            <wp:extent cx="3419952" cy="1695687"/>
            <wp:effectExtent l="0" t="0" r="0" b="0"/>
            <wp:docPr id="17276169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16962" name="Picture 1727616962"/>
                    <pic:cNvPicPr/>
                  </pic:nvPicPr>
                  <pic:blipFill>
                    <a:blip r:embed="rId27">
                      <a:extLst>
                        <a:ext uri="{28A0092B-C50C-407E-A947-70E740481C1C}">
                          <a14:useLocalDpi xmlns:a14="http://schemas.microsoft.com/office/drawing/2010/main" val="0"/>
                        </a:ext>
                      </a:extLst>
                    </a:blip>
                    <a:stretch>
                      <a:fillRect/>
                    </a:stretch>
                  </pic:blipFill>
                  <pic:spPr>
                    <a:xfrm>
                      <a:off x="0" y="0"/>
                      <a:ext cx="3419952" cy="1695687"/>
                    </a:xfrm>
                    <a:prstGeom prst="rect">
                      <a:avLst/>
                    </a:prstGeom>
                  </pic:spPr>
                </pic:pic>
              </a:graphicData>
            </a:graphic>
          </wp:inline>
        </w:drawing>
      </w:r>
    </w:p>
    <w:p w14:paraId="196A0893" w14:textId="77777777" w:rsidR="002D6710" w:rsidRDefault="002D6710" w:rsidP="002D6710">
      <w:pPr>
        <w:pStyle w:val="AAA-MatnAsli"/>
        <w:rPr>
          <w:rtl/>
        </w:rPr>
      </w:pPr>
      <w:r w:rsidRPr="002D6710">
        <w:rPr>
          <w:rFonts w:hint="cs"/>
          <w:rtl/>
        </w:rPr>
        <w:t xml:space="preserve">اما اگر خطا درون زون حفاظتی باشد جریانی که </w:t>
      </w:r>
      <w:r w:rsidRPr="002D6710">
        <w:t>CT</w:t>
      </w:r>
      <w:r w:rsidRPr="002D6710">
        <w:rPr>
          <w:rFonts w:hint="cs"/>
          <w:rtl/>
        </w:rPr>
        <w:t xml:space="preserve">های سمت </w:t>
      </w:r>
      <w:r w:rsidRPr="002D6710">
        <w:t>YN</w:t>
      </w:r>
      <w:r w:rsidRPr="002D6710">
        <w:rPr>
          <w:rFonts w:hint="cs"/>
          <w:rtl/>
        </w:rPr>
        <w:t xml:space="preserve"> می‌بینند صفر خواهد بود:</w:t>
      </w:r>
    </w:p>
    <w:p w14:paraId="59B40D73" w14:textId="682254CE" w:rsidR="007423F1" w:rsidRPr="007423F1" w:rsidRDefault="007423F1" w:rsidP="007423F1">
      <w:pPr>
        <w:pStyle w:val="AAE-Normal"/>
        <w:rPr>
          <w:lang w:val="en-US"/>
        </w:rPr>
      </w:pPr>
      <w:r w:rsidRPr="007423F1">
        <w:rPr>
          <w:lang w:val="en-US"/>
        </w:rPr>
        <w:t>However, if the fault is inside the protection zone, the current seen by the CTs on the YN</w:t>
      </w:r>
      <w:r>
        <w:rPr>
          <w:lang w:val="en-US"/>
        </w:rPr>
        <w:t xml:space="preserve"> </w:t>
      </w:r>
      <w:r w:rsidRPr="007423F1">
        <w:rPr>
          <w:lang w:val="en-US"/>
        </w:rPr>
        <w:t>side will be zero:</w:t>
      </w:r>
    </w:p>
    <w:p w14:paraId="43624338" w14:textId="404906A5" w:rsidR="002D6710" w:rsidRPr="002D6710" w:rsidRDefault="002D6710" w:rsidP="002D6710">
      <w:pPr>
        <w:pStyle w:val="AAA-Aks"/>
        <w:rPr>
          <w:rtl/>
        </w:rPr>
      </w:pPr>
      <w:r>
        <w:rPr>
          <w:rtl/>
          <w:lang w:val="fa-IR"/>
        </w:rPr>
        <w:drawing>
          <wp:inline distT="0" distB="0" distL="0" distR="0" wp14:anchorId="4C90C6A6" wp14:editId="5A9DA1AF">
            <wp:extent cx="3696216" cy="2448267"/>
            <wp:effectExtent l="0" t="0" r="0" b="9525"/>
            <wp:docPr id="4665498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49888" name="Picture 466549888"/>
                    <pic:cNvPicPr/>
                  </pic:nvPicPr>
                  <pic:blipFill>
                    <a:blip r:embed="rId28">
                      <a:extLst>
                        <a:ext uri="{28A0092B-C50C-407E-A947-70E740481C1C}">
                          <a14:useLocalDpi xmlns:a14="http://schemas.microsoft.com/office/drawing/2010/main" val="0"/>
                        </a:ext>
                      </a:extLst>
                    </a:blip>
                    <a:stretch>
                      <a:fillRect/>
                    </a:stretch>
                  </pic:blipFill>
                  <pic:spPr>
                    <a:xfrm>
                      <a:off x="0" y="0"/>
                      <a:ext cx="3696216" cy="2448267"/>
                    </a:xfrm>
                    <a:prstGeom prst="rect">
                      <a:avLst/>
                    </a:prstGeom>
                  </pic:spPr>
                </pic:pic>
              </a:graphicData>
            </a:graphic>
          </wp:inline>
        </w:drawing>
      </w:r>
    </w:p>
    <w:p w14:paraId="1628FE37" w14:textId="77777777" w:rsidR="002D6710" w:rsidRDefault="002D6710" w:rsidP="002D6710">
      <w:pPr>
        <w:pStyle w:val="AAA-MatnAsli"/>
        <w:rPr>
          <w:rtl/>
        </w:rPr>
      </w:pPr>
      <w:r w:rsidRPr="002D6710">
        <w:rPr>
          <w:rFonts w:hint="cs"/>
          <w:rtl/>
        </w:rPr>
        <w:t>بنابریان برای خطای ارت فالت درون ناحیه حفاظتی دیفرانسیل به صورت نشان داده شده  خواهد بود و رله تریپ خواهد داد.</w:t>
      </w:r>
    </w:p>
    <w:p w14:paraId="0CF11F06" w14:textId="5AF5E6B2" w:rsidR="007423F1" w:rsidRPr="007423F1" w:rsidRDefault="007423F1" w:rsidP="007423F1">
      <w:pPr>
        <w:pStyle w:val="AAE-Normal"/>
        <w:rPr>
          <w:rtl/>
          <w:lang w:val="en-US"/>
        </w:rPr>
      </w:pPr>
      <w:r w:rsidRPr="007423F1">
        <w:rPr>
          <w:lang w:val="en-US"/>
        </w:rPr>
        <w:t>Therefore, for an earth fault within the protective zone, the differential will be as shown</w:t>
      </w:r>
      <w:r>
        <w:rPr>
          <w:lang w:val="en-US"/>
        </w:rPr>
        <w:t xml:space="preserve"> </w:t>
      </w:r>
      <w:r w:rsidRPr="007423F1">
        <w:rPr>
          <w:lang w:val="en-US"/>
        </w:rPr>
        <w:t>below, and the relay will trip.</w:t>
      </w:r>
    </w:p>
    <w:p w14:paraId="048F992B" w14:textId="1DB96D84" w:rsidR="002D6710" w:rsidRPr="002D6710" w:rsidRDefault="002D6710" w:rsidP="007423F1">
      <w:pPr>
        <w:pStyle w:val="AAA-Aks"/>
      </w:pPr>
      <w:r>
        <w:rPr>
          <w:rtl/>
          <w:lang w:val="fa-IR"/>
        </w:rPr>
        <w:drawing>
          <wp:inline distT="0" distB="0" distL="0" distR="0" wp14:anchorId="1E4CCB15" wp14:editId="335575D2">
            <wp:extent cx="3324689" cy="1781424"/>
            <wp:effectExtent l="0" t="0" r="0" b="9525"/>
            <wp:docPr id="5810066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06629" name="Picture 581006629"/>
                    <pic:cNvPicPr/>
                  </pic:nvPicPr>
                  <pic:blipFill>
                    <a:blip r:embed="rId29">
                      <a:extLst>
                        <a:ext uri="{28A0092B-C50C-407E-A947-70E740481C1C}">
                          <a14:useLocalDpi xmlns:a14="http://schemas.microsoft.com/office/drawing/2010/main" val="0"/>
                        </a:ext>
                      </a:extLst>
                    </a:blip>
                    <a:stretch>
                      <a:fillRect/>
                    </a:stretch>
                  </pic:blipFill>
                  <pic:spPr>
                    <a:xfrm>
                      <a:off x="0" y="0"/>
                      <a:ext cx="3324689" cy="1781424"/>
                    </a:xfrm>
                    <a:prstGeom prst="rect">
                      <a:avLst/>
                    </a:prstGeom>
                  </pic:spPr>
                </pic:pic>
              </a:graphicData>
            </a:graphic>
          </wp:inline>
        </w:drawing>
      </w:r>
    </w:p>
    <w:sectPr w:rsidR="002D6710" w:rsidRPr="002D67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11-21T15:39:00Z" w:initials="jg">
    <w:p w14:paraId="091F102F" w14:textId="12E9F9B6" w:rsidR="00DF058C" w:rsidRPr="00DF058C" w:rsidRDefault="00DF058C" w:rsidP="00DF058C">
      <w:pPr>
        <w:pStyle w:val="Heading2"/>
        <w:rPr>
          <w:lang w:val="de-DE"/>
        </w:rPr>
      </w:pPr>
      <w:r>
        <w:rPr>
          <w:rStyle w:val="CommentReference"/>
        </w:rPr>
        <w:annotationRef/>
      </w:r>
      <w:r w:rsidRPr="007423F1">
        <w:t>Zero</w:t>
      </w:r>
      <w:r>
        <w:rPr>
          <w:rFonts w:cs="Calibri" w:hint="cs"/>
          <w:rtl/>
        </w:rPr>
        <w:t>_</w:t>
      </w:r>
      <w:r w:rsidRPr="007423F1">
        <w:t>Sequence</w:t>
      </w:r>
      <w:r>
        <w:rPr>
          <w:rFonts w:cs="Calibri" w:hint="cs"/>
          <w:rtl/>
        </w:rPr>
        <w:t>_</w:t>
      </w:r>
      <w:r w:rsidRPr="007423F1">
        <w:t>Elimination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1F10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D33D49E" w16cex:dateUtc="2024-11-21T1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1F102F" w16cid:durableId="5D33D4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3DE0" w14:textId="77777777" w:rsidR="009532E1" w:rsidRDefault="009532E1" w:rsidP="00091FDB">
      <w:pPr>
        <w:spacing w:before="0" w:after="0"/>
      </w:pPr>
      <w:r>
        <w:separator/>
      </w:r>
    </w:p>
  </w:endnote>
  <w:endnote w:type="continuationSeparator" w:id="0">
    <w:p w14:paraId="5698F5F6" w14:textId="77777777" w:rsidR="009532E1" w:rsidRDefault="009532E1"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72DB5" w14:textId="77777777" w:rsidR="009532E1" w:rsidRDefault="009532E1" w:rsidP="00091FDB">
      <w:pPr>
        <w:spacing w:before="0" w:after="0"/>
      </w:pPr>
      <w:r>
        <w:separator/>
      </w:r>
    </w:p>
  </w:footnote>
  <w:footnote w:type="continuationSeparator" w:id="0">
    <w:p w14:paraId="6ECEF3F6" w14:textId="77777777" w:rsidR="009532E1" w:rsidRDefault="009532E1"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8"/>
  </w:num>
  <w:num w:numId="4">
    <w:abstractNumId w:val="14"/>
  </w:num>
  <w:num w:numId="5">
    <w:abstractNumId w:val="2"/>
  </w:num>
  <w:num w:numId="6">
    <w:abstractNumId w:val="3"/>
  </w:num>
  <w:num w:numId="7">
    <w:abstractNumId w:val="6"/>
  </w:num>
  <w:num w:numId="8">
    <w:abstractNumId w:val="16"/>
  </w:num>
  <w:num w:numId="9">
    <w:abstractNumId w:val="1"/>
  </w:num>
  <w:num w:numId="10">
    <w:abstractNumId w:val="15"/>
  </w:num>
  <w:num w:numId="11">
    <w:abstractNumId w:val="4"/>
  </w:num>
  <w:num w:numId="12">
    <w:abstractNumId w:val="10"/>
  </w:num>
  <w:num w:numId="13">
    <w:abstractNumId w:val="13"/>
  </w:num>
  <w:num w:numId="14">
    <w:abstractNumId w:val="5"/>
  </w:num>
  <w:num w:numId="15">
    <w:abstractNumId w:val="0"/>
  </w:num>
  <w:num w:numId="16">
    <w:abstractNumId w:val="7"/>
  </w:num>
  <w:num w:numId="17">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362"/>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6E8E"/>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710"/>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7A4"/>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3F1"/>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2E1"/>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F7"/>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57B"/>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598"/>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058C"/>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F058C"/>
    <w:pPr>
      <w:keepNext/>
      <w:keepLines/>
      <w:bidi w:val="0"/>
      <w:spacing w:before="0" w:after="0"/>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F058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7423F1"/>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wmf"/><Relationship Id="rId18" Type="http://schemas.openxmlformats.org/officeDocument/2006/relationships/image" Target="media/image6.tmp"/><Relationship Id="rId26" Type="http://schemas.openxmlformats.org/officeDocument/2006/relationships/image" Target="media/image14.tmp"/><Relationship Id="rId3" Type="http://schemas.openxmlformats.org/officeDocument/2006/relationships/styles" Target="styles.xml"/><Relationship Id="rId21" Type="http://schemas.openxmlformats.org/officeDocument/2006/relationships/image" Target="media/image9.tmp"/><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tmp"/><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tmp"/><Relationship Id="rId29" Type="http://schemas.openxmlformats.org/officeDocument/2006/relationships/image" Target="media/image17.tm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2.tm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tmp"/><Relationship Id="rId23" Type="http://schemas.openxmlformats.org/officeDocument/2006/relationships/image" Target="media/image11.tmp"/><Relationship Id="rId28" Type="http://schemas.openxmlformats.org/officeDocument/2006/relationships/image" Target="media/image16.tmp"/><Relationship Id="rId10" Type="http://schemas.microsoft.com/office/2016/09/relationships/commentsIds" Target="commentsIds.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image" Target="media/image15.tmp"/><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353</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20</cp:revision>
  <cp:lastPrinted>2024-07-21T11:03:00Z</cp:lastPrinted>
  <dcterms:created xsi:type="dcterms:W3CDTF">2024-07-21T11:03:00Z</dcterms:created>
  <dcterms:modified xsi:type="dcterms:W3CDTF">2025-07-12T18:16:00Z</dcterms:modified>
</cp:coreProperties>
</file>